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4AF" w:rsidRPr="00381621" w:rsidRDefault="00F744AF" w:rsidP="00F744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lang w:eastAsia="ru-RU"/>
        </w:rPr>
      </w:pPr>
      <w:r w:rsidRPr="00381621">
        <w:rPr>
          <w:rFonts w:ascii="Times New Roman" w:eastAsia="Times New Roman" w:hAnsi="Times New Roman"/>
          <w:szCs w:val="20"/>
          <w:lang w:eastAsia="ru-RU"/>
        </w:rPr>
        <w:t>ОПИСАНИЕ МЕСТОПОЛОЖЕНИЯ ГРАНИЦ</w:t>
      </w:r>
    </w:p>
    <w:p w:rsidR="00F744AF" w:rsidRPr="00381621" w:rsidRDefault="00F744AF" w:rsidP="00F744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u w:val="single"/>
          <w:lang w:eastAsia="ru-RU"/>
        </w:rPr>
      </w:pPr>
      <w:r w:rsidRPr="00381621">
        <w:rPr>
          <w:rFonts w:ascii="Times New Roman" w:eastAsia="Times New Roman" w:hAnsi="Times New Roman"/>
          <w:szCs w:val="20"/>
          <w:u w:val="single"/>
          <w:lang w:eastAsia="ru-RU"/>
        </w:rPr>
        <w:t>_</w:t>
      </w:r>
      <w:r w:rsidR="00381621" w:rsidRPr="00381621">
        <w:rPr>
          <w:rFonts w:ascii="Times New Roman" w:eastAsia="Times New Roman" w:hAnsi="Times New Roman"/>
          <w:szCs w:val="20"/>
          <w:u w:val="single"/>
          <w:lang w:eastAsia="ru-RU"/>
        </w:rPr>
        <w:t>Производственная зона (П</w:t>
      </w:r>
      <w:proofErr w:type="gramStart"/>
      <w:r w:rsidR="00381621" w:rsidRPr="00381621">
        <w:rPr>
          <w:rFonts w:ascii="Times New Roman" w:eastAsia="Times New Roman" w:hAnsi="Times New Roman"/>
          <w:szCs w:val="20"/>
          <w:u w:val="single"/>
          <w:lang w:eastAsia="ru-RU"/>
        </w:rPr>
        <w:t>1)</w:t>
      </w:r>
      <w:r w:rsidRPr="00381621">
        <w:rPr>
          <w:rFonts w:ascii="Times New Roman" w:eastAsia="Times New Roman" w:hAnsi="Times New Roman"/>
          <w:szCs w:val="20"/>
          <w:u w:val="single"/>
          <w:lang w:eastAsia="ru-RU"/>
        </w:rPr>
        <w:t>_</w:t>
      </w:r>
      <w:proofErr w:type="gramEnd"/>
    </w:p>
    <w:p w:rsidR="00F744AF" w:rsidRPr="00381621" w:rsidRDefault="00F744AF" w:rsidP="00F744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lang w:eastAsia="ru-RU"/>
        </w:rPr>
      </w:pPr>
      <w:r w:rsidRPr="00381621">
        <w:rPr>
          <w:rFonts w:ascii="Times New Roman" w:eastAsia="Times New Roman" w:hAnsi="Times New Roman"/>
          <w:szCs w:val="20"/>
          <w:lang w:eastAsia="ru-RU"/>
        </w:rPr>
        <w:t>(наименование объекта местоположение границ, которого описано</w:t>
      </w:r>
    </w:p>
    <w:p w:rsidR="00F744AF" w:rsidRPr="00381621" w:rsidRDefault="00F744AF" w:rsidP="00F744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lang w:val="en-US" w:eastAsia="ru-RU"/>
        </w:rPr>
      </w:pPr>
      <w:r w:rsidRPr="00381621">
        <w:rPr>
          <w:rFonts w:ascii="Times New Roman" w:eastAsia="Times New Roman" w:hAnsi="Times New Roman"/>
          <w:szCs w:val="20"/>
          <w:lang w:eastAsia="ru-RU"/>
        </w:rPr>
        <w:t>(далее - объект)</w:t>
      </w:r>
    </w:p>
    <w:p w:rsidR="00F744AF" w:rsidRPr="00381621" w:rsidRDefault="00F744AF" w:rsidP="00F744A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Cs w:val="20"/>
          <w:lang w:val="en-US" w:eastAsia="ru-RU"/>
        </w:rPr>
      </w:pPr>
    </w:p>
    <w:tbl>
      <w:tblPr>
        <w:tblW w:w="970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8"/>
        <w:gridCol w:w="4818"/>
        <w:gridCol w:w="4265"/>
      </w:tblGrid>
      <w:tr w:rsidR="005E4244" w:rsidRPr="00381621" w:rsidTr="00354726">
        <w:tc>
          <w:tcPr>
            <w:tcW w:w="9701" w:type="dxa"/>
            <w:gridSpan w:val="3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Сведения об объекте</w:t>
            </w:r>
          </w:p>
        </w:tc>
      </w:tr>
      <w:tr w:rsidR="005E4244" w:rsidRPr="00381621" w:rsidTr="00354726">
        <w:tc>
          <w:tcPr>
            <w:tcW w:w="9701" w:type="dxa"/>
            <w:gridSpan w:val="3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</w:tr>
      <w:tr w:rsidR="005E4244" w:rsidRPr="00381621" w:rsidTr="00354726">
        <w:tc>
          <w:tcPr>
            <w:tcW w:w="618" w:type="dxa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N п/п</w:t>
            </w:r>
          </w:p>
        </w:tc>
        <w:tc>
          <w:tcPr>
            <w:tcW w:w="4818" w:type="dxa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Характеристики объекта</w:t>
            </w:r>
          </w:p>
        </w:tc>
        <w:tc>
          <w:tcPr>
            <w:tcW w:w="4265" w:type="dxa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Описание характеристик</w:t>
            </w:r>
          </w:p>
        </w:tc>
      </w:tr>
      <w:tr w:rsidR="005E4244" w:rsidRPr="00381621" w:rsidTr="00354726">
        <w:tc>
          <w:tcPr>
            <w:tcW w:w="618" w:type="dxa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818" w:type="dxa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265" w:type="dxa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</w:tr>
      <w:tr w:rsidR="00354726" w:rsidRPr="00381621" w:rsidTr="00354726">
        <w:tc>
          <w:tcPr>
            <w:tcW w:w="618" w:type="dxa"/>
          </w:tcPr>
          <w:p w:rsidR="00354726" w:rsidRPr="00381621" w:rsidRDefault="00354726" w:rsidP="003547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818" w:type="dxa"/>
          </w:tcPr>
          <w:p w:rsidR="00354726" w:rsidRPr="00381621" w:rsidRDefault="00354726" w:rsidP="003547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0" w:name="P60"/>
            <w:bookmarkEnd w:id="0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Местоположение объекта </w:t>
            </w:r>
          </w:p>
        </w:tc>
        <w:tc>
          <w:tcPr>
            <w:tcW w:w="4265" w:type="dxa"/>
          </w:tcPr>
          <w:p w:rsidR="00354726" w:rsidRPr="00BA3BBF" w:rsidRDefault="00354726" w:rsidP="003547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>Ермаковский</w:t>
            </w:r>
            <w:proofErr w:type="spellEnd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район, </w:t>
            </w:r>
            <w:proofErr w:type="spellStart"/>
            <w:r w:rsidRPr="00821533">
              <w:rPr>
                <w:rFonts w:ascii="Times New Roman" w:eastAsia="Times New Roman" w:hAnsi="Times New Roman"/>
                <w:szCs w:val="20"/>
                <w:lang w:eastAsia="ru-RU"/>
              </w:rPr>
              <w:t>Танзыбейский</w:t>
            </w:r>
            <w:proofErr w:type="spellEnd"/>
            <w:r w:rsidRPr="00BA3BBF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сельсовет</w:t>
            </w:r>
          </w:p>
        </w:tc>
      </w:tr>
      <w:tr w:rsidR="005E4244" w:rsidRPr="00381621" w:rsidTr="00354726">
        <w:tc>
          <w:tcPr>
            <w:tcW w:w="618" w:type="dxa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818" w:type="dxa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1" w:name="P63"/>
            <w:bookmarkEnd w:id="1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Площадь объекта +/- величина погрешности определения площади</w:t>
            </w:r>
          </w:p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 xml:space="preserve">(P +/- Дельта P) </w:t>
            </w:r>
          </w:p>
        </w:tc>
        <w:tc>
          <w:tcPr>
            <w:tcW w:w="4265" w:type="dxa"/>
          </w:tcPr>
          <w:p w:rsidR="005E4244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236357</w:t>
            </w:r>
            <w:r w:rsidR="005E4244" w:rsidRPr="00381621">
              <w:rPr>
                <w:rFonts w:ascii="Times New Roman" w:eastAsia="Times New Roman" w:hAnsi="Times New Roman"/>
                <w:szCs w:val="20"/>
                <w:lang w:eastAsia="ru-RU"/>
              </w:rPr>
              <w:t>+/-</w:t>
            </w:r>
            <w:r w:rsidR="005E4244"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 xml:space="preserve"> </w:t>
            </w: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170.16</w:t>
            </w:r>
          </w:p>
        </w:tc>
      </w:tr>
      <w:tr w:rsidR="005E4244" w:rsidRPr="00381621" w:rsidTr="00354726">
        <w:tc>
          <w:tcPr>
            <w:tcW w:w="618" w:type="dxa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818" w:type="dxa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2" w:name="P67"/>
            <w:bookmarkEnd w:id="2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Иные характеристики объекта</w:t>
            </w:r>
          </w:p>
        </w:tc>
        <w:tc>
          <w:tcPr>
            <w:tcW w:w="4265" w:type="dxa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</w:p>
        </w:tc>
      </w:tr>
    </w:tbl>
    <w:p w:rsidR="00C94E50" w:rsidRPr="00381621" w:rsidRDefault="00C94E50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5E4244" w:rsidRPr="00381621" w:rsidRDefault="00C94E50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381621"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1134"/>
        <w:gridCol w:w="3189"/>
        <w:gridCol w:w="1489"/>
        <w:gridCol w:w="1337"/>
      </w:tblGrid>
      <w:tr w:rsidR="005E4244" w:rsidRPr="00381621" w:rsidTr="00EF5081">
        <w:tc>
          <w:tcPr>
            <w:tcW w:w="9701" w:type="dxa"/>
            <w:gridSpan w:val="6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3" w:name="P78"/>
            <w:bookmarkEnd w:id="3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Сведения о местоположении границ объекта</w:t>
            </w:r>
          </w:p>
        </w:tc>
      </w:tr>
      <w:tr w:rsidR="005E4244" w:rsidRPr="00381621" w:rsidTr="00EF5081">
        <w:tc>
          <w:tcPr>
            <w:tcW w:w="9701" w:type="dxa"/>
            <w:gridSpan w:val="6"/>
          </w:tcPr>
          <w:p w:rsidR="005E4244" w:rsidRPr="00381621" w:rsidRDefault="005E4244" w:rsidP="0038162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 xml:space="preserve">1. Система координат </w:t>
            </w:r>
            <w:r w:rsidRPr="00381621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_</w:t>
            </w:r>
            <w:r w:rsidR="00381621" w:rsidRPr="00381621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МСК-167</w:t>
            </w:r>
            <w:r w:rsidRPr="00381621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_</w:t>
            </w:r>
          </w:p>
        </w:tc>
      </w:tr>
      <w:tr w:rsidR="005E4244" w:rsidRPr="00381621" w:rsidTr="00EF5081">
        <w:tc>
          <w:tcPr>
            <w:tcW w:w="9701" w:type="dxa"/>
            <w:gridSpan w:val="6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4" w:name="P80"/>
            <w:bookmarkEnd w:id="4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023D3C" w:rsidRPr="00381621" w:rsidTr="00381621">
        <w:tc>
          <w:tcPr>
            <w:tcW w:w="1418" w:type="dxa"/>
            <w:vMerge w:val="restart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2268" w:type="dxa"/>
            <w:gridSpan w:val="2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Координаты, м</w:t>
            </w:r>
          </w:p>
        </w:tc>
        <w:tc>
          <w:tcPr>
            <w:tcW w:w="3189" w:type="dxa"/>
            <w:vMerge w:val="restart"/>
          </w:tcPr>
          <w:p w:rsidR="00023D3C" w:rsidRPr="00381621" w:rsidRDefault="00023D3C" w:rsidP="00023D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489" w:type="dxa"/>
            <w:vMerge w:val="restart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C</w:t>
            </w:r>
            <w:proofErr w:type="spellStart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редняя</w:t>
            </w:r>
            <w:proofErr w:type="spellEnd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proofErr w:type="spellStart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квадратическая</w:t>
            </w:r>
            <w:proofErr w:type="spellEnd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Mt</w:t>
            </w:r>
            <w:proofErr w:type="spellEnd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), м</w:t>
            </w:r>
          </w:p>
        </w:tc>
        <w:tc>
          <w:tcPr>
            <w:tcW w:w="1337" w:type="dxa"/>
            <w:vMerge w:val="restart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5" w:name="P84"/>
            <w:bookmarkEnd w:id="5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23D3C" w:rsidRPr="00381621" w:rsidTr="00381621">
        <w:tc>
          <w:tcPr>
            <w:tcW w:w="1418" w:type="dxa"/>
            <w:vMerge/>
          </w:tcPr>
          <w:p w:rsidR="00023D3C" w:rsidRPr="00381621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134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3189" w:type="dxa"/>
            <w:vMerge/>
          </w:tcPr>
          <w:p w:rsidR="00023D3C" w:rsidRPr="00381621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489" w:type="dxa"/>
            <w:vMerge/>
          </w:tcPr>
          <w:p w:rsidR="00023D3C" w:rsidRPr="00381621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37" w:type="dxa"/>
            <w:vMerge/>
          </w:tcPr>
          <w:p w:rsidR="00023D3C" w:rsidRPr="00381621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</w:tr>
      <w:tr w:rsidR="00023D3C" w:rsidRPr="00381621" w:rsidTr="00381621">
        <w:tc>
          <w:tcPr>
            <w:tcW w:w="1418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3189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489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1337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</w:tr>
      <w:tr w:rsidR="00023D3C" w:rsidRPr="00381621" w:rsidTr="00381621">
        <w:tc>
          <w:tcPr>
            <w:tcW w:w="1418" w:type="dxa"/>
          </w:tcPr>
          <w:p w:rsidR="00023D3C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023D3C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023D3C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3189" w:type="dxa"/>
          </w:tcPr>
          <w:p w:rsidR="00023D3C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489" w:type="dxa"/>
          </w:tcPr>
          <w:p w:rsidR="00023D3C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337" w:type="dxa"/>
          </w:tcPr>
          <w:p w:rsidR="00023D3C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5E4244" w:rsidRPr="00381621" w:rsidTr="00EF5081">
        <w:tc>
          <w:tcPr>
            <w:tcW w:w="9701" w:type="dxa"/>
            <w:gridSpan w:val="6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6" w:name="P97"/>
            <w:bookmarkEnd w:id="6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023D3C" w:rsidRPr="00381621" w:rsidTr="00381621">
        <w:tc>
          <w:tcPr>
            <w:tcW w:w="1418" w:type="dxa"/>
            <w:vMerge w:val="restart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2268" w:type="dxa"/>
            <w:gridSpan w:val="2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Координаты, м</w:t>
            </w:r>
          </w:p>
        </w:tc>
        <w:tc>
          <w:tcPr>
            <w:tcW w:w="3189" w:type="dxa"/>
            <w:vMerge w:val="restart"/>
          </w:tcPr>
          <w:p w:rsidR="00023D3C" w:rsidRPr="00381621" w:rsidRDefault="00023D3C" w:rsidP="00023D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489" w:type="dxa"/>
            <w:vMerge w:val="restart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C</w:t>
            </w:r>
            <w:proofErr w:type="spellStart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редняя</w:t>
            </w:r>
            <w:proofErr w:type="spellEnd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proofErr w:type="spellStart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квадратическая</w:t>
            </w:r>
            <w:proofErr w:type="spellEnd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Mt</w:t>
            </w:r>
            <w:proofErr w:type="spellEnd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), м</w:t>
            </w:r>
          </w:p>
        </w:tc>
        <w:tc>
          <w:tcPr>
            <w:tcW w:w="1337" w:type="dxa"/>
            <w:vMerge w:val="restart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023D3C" w:rsidRPr="00381621" w:rsidTr="00381621">
        <w:tc>
          <w:tcPr>
            <w:tcW w:w="1418" w:type="dxa"/>
            <w:vMerge/>
          </w:tcPr>
          <w:p w:rsidR="00023D3C" w:rsidRPr="00381621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134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3189" w:type="dxa"/>
            <w:vMerge/>
          </w:tcPr>
          <w:p w:rsidR="00023D3C" w:rsidRPr="00381621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489" w:type="dxa"/>
            <w:vMerge/>
          </w:tcPr>
          <w:p w:rsidR="00023D3C" w:rsidRPr="00381621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37" w:type="dxa"/>
            <w:vMerge/>
          </w:tcPr>
          <w:p w:rsidR="00023D3C" w:rsidRPr="00381621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</w:tr>
      <w:tr w:rsidR="00023D3C" w:rsidRPr="00381621" w:rsidTr="00381621">
        <w:tc>
          <w:tcPr>
            <w:tcW w:w="1418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3189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489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1337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</w:tr>
      <w:tr w:rsidR="00381621" w:rsidRPr="00381621" w:rsidTr="004E6708">
        <w:tc>
          <w:tcPr>
            <w:tcW w:w="9701" w:type="dxa"/>
            <w:gridSpan w:val="6"/>
          </w:tcPr>
          <w:p w:rsidR="00381621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Часть №1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312235.48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103076.97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312175.73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103026.18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312056.01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103094.80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312070.80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103160.77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312095.64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103204.99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312160.43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103156.20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312218.14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103120.62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312251.71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103096.06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312235.48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103076.97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E274F2">
        <w:tc>
          <w:tcPr>
            <w:tcW w:w="9701" w:type="dxa"/>
            <w:gridSpan w:val="6"/>
          </w:tcPr>
          <w:p w:rsidR="00381621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Часть №2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312066.89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103242.90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312060.33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103258.89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312059.85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103261.60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312054.07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103277.72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312048.50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103287.66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312044.25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103297.72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312021.85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103368.28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312000.17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103361.69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311989.41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103396.14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311978.11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103432.95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311937.56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103404.53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311887.10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103394.74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311896.93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103339.19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311893.94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103318.23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311892.60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103308.84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311905.19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103311.65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311945.62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103324.07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311951.65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103304.61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311965.97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103309.50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311967.09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103309.64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311987.97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103248.38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312037.51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103243.45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312051.46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103243.20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312052.39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103243.58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312052.55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103243.18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312066.89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103242.90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E51D58">
        <w:tc>
          <w:tcPr>
            <w:tcW w:w="9701" w:type="dxa"/>
            <w:gridSpan w:val="6"/>
          </w:tcPr>
          <w:p w:rsidR="00381621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Часть №3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313163.84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101172.37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313161.66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101221.44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313172.89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101221.93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313172.81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101225.83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313182.86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101223.44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313186.63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101222.55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40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313183.74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101288.41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41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313177.84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101423.11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42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313188.14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101705.64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43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313105.74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101754.20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44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313089.55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101754.20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45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313042.46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101633.53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46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313043.94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101593.80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47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313057.18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101568.78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48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312939.99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101281.14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49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313068.42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101248.03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50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313062.61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101221.49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51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313092.43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101214.52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52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313086.04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101182.17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313163.84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101172.37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5E62C1">
        <w:tc>
          <w:tcPr>
            <w:tcW w:w="9701" w:type="dxa"/>
            <w:gridSpan w:val="6"/>
          </w:tcPr>
          <w:p w:rsidR="00381621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Часть №4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53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308730.46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103055.61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54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308730.20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103055.79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55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308729.38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103054.68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56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308720.19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103049.23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57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308703.63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103039.18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58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308693.66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103033.39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59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308669.53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103020.10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60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308667.75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103022.70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61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308641.97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103006.93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62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308640.23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103010.08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61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308641.97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103006.93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63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308591.34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103098.83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64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308628.98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103109.81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65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308653.86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103119.37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66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308655.45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103123.74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67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308654.17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103129.46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68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308680.08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103137.25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69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308683.61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103132.79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70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308687.51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103128.98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71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308706.35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103132.21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72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308735.40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103140.62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73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308737.85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103133.89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74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308739.71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103134.44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75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308740.01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103133.48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76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308745.70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103135.05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77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308747.18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103130.28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78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308756.31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103133.07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79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308774.59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103085.90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80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308744.15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103068.11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81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308742.22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103070.79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82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308738.09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103069.05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83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308731.19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103064.91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84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308732.15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103061.75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85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308731.30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103058.56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86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308730.78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103056.61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87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308731.04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103056.42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53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308730.46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103055.61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6C2E05">
        <w:tc>
          <w:tcPr>
            <w:tcW w:w="9701" w:type="dxa"/>
            <w:gridSpan w:val="6"/>
          </w:tcPr>
          <w:p w:rsidR="00381621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Часть №5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88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308772.13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102905.09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89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308678.54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102858.77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90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308665.41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102870.12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91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308652.24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102902.37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92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308638.18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102934.21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93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308644.83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102936.86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94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308645.30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102937.01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95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308644.88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102937.28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96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308645.43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102938.12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97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308646.27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102937.58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98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308646.06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102937.26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99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308653.66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102939.76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308655.34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102936.06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308673.39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102943.50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308671.92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102947.07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308670.34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102950.31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308676.20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102952.52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308673.56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102958.74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308660.11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102952.72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308659.15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102952.33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308646.87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102979.32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308651.63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102982.07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110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308651.33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102982.60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111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308652.20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102983.09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112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308652.50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102982.57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113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308653.35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102983.06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114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308661.35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102987.82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115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308680.57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102998.71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116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308678.09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103003.77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117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308678.21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103007.07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118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308689.19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103013.00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119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308703.55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102984.20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120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308712.30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102988.34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121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308727.21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102995.17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122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308730.36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102996.52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123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308756.98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102934.67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124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308770.70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102908.66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125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308768.83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102907.68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126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308769.30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102906.79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127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308771.07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102907.73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88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308772.13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102905.09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883B84">
        <w:tc>
          <w:tcPr>
            <w:tcW w:w="9701" w:type="dxa"/>
            <w:gridSpan w:val="6"/>
          </w:tcPr>
          <w:p w:rsidR="00381621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Часть №6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128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309864.29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103965.19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129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309821.46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104055.56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130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309931.92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104146.54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131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309979.83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104219.84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132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309949.39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104252.09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133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309912.22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104223.17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134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309877.14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104286.10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135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309871.35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104296.18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136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309846.10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104308.19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137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309733.71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104472.52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138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309731.21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104476.23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139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309691.86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104534.34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140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309657.82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104519.67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141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309631.58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104505.08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142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309607.40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104492.64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143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309594.90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104486.19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144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309579.63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104478.31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145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309589.53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104456.40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146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309607.90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104464.31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147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309639.12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104477.68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148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309669.35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104490.62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149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309671.80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104484.51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150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309682.93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104456.79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151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309661.79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104447.85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152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309679.22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104404.97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153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309668.09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104400.60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154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309638.10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104471.20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155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309604.93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104457.13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156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309624.98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104409.74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157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309630.76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104412.26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158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309633.12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104406.40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159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309637.11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104396.94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160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309649.00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104401.98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161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309652.04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104394.19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162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309640.04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104388.61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163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309640.91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104386.89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164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309644.54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104379.75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165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309645.71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104377.46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166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309645.91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104376.91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167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309644.27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104376.21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168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309623.79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104366.65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169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309641.23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104326.73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170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309762.90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104034.96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171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309757.99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104037.23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172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309767.09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104015.94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173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309768.77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104019.34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174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309800.52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103945.39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175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309797.23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103945.45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176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309806.91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103922.81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177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309809.19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103928.67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178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309811.63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103934.94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179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309819.11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103943.78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381621" w:rsidRPr="00381621" w:rsidTr="00381621">
        <w:tc>
          <w:tcPr>
            <w:tcW w:w="1418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128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309864.29</w:t>
            </w:r>
          </w:p>
        </w:tc>
        <w:tc>
          <w:tcPr>
            <w:tcW w:w="1134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103965.19</w:t>
            </w:r>
          </w:p>
        </w:tc>
        <w:tc>
          <w:tcPr>
            <w:tcW w:w="3189" w:type="dxa"/>
          </w:tcPr>
          <w:p w:rsidR="00381621" w:rsidRPr="00381621" w:rsidRDefault="00381621" w:rsidP="00381621">
            <w:pPr>
              <w:rPr>
                <w:rFonts w:ascii="Times New Roman" w:hAnsi="Times New Roman"/>
              </w:rPr>
            </w:pPr>
            <w:r w:rsidRPr="003816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  <w:tc>
          <w:tcPr>
            <w:tcW w:w="1489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0.10</w:t>
            </w:r>
          </w:p>
        </w:tc>
        <w:tc>
          <w:tcPr>
            <w:tcW w:w="1337" w:type="dxa"/>
          </w:tcPr>
          <w:p w:rsidR="00381621" w:rsidRPr="00381621" w:rsidRDefault="00381621" w:rsidP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</w:tbl>
    <w:p w:rsidR="005E4244" w:rsidRPr="00381621" w:rsidRDefault="005E4244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5E4244" w:rsidRPr="00381621" w:rsidRDefault="005E4244" w:rsidP="000774E8">
      <w:pPr>
        <w:rPr>
          <w:rFonts w:ascii="Times New Roman" w:eastAsia="Times New Roman" w:hAnsi="Times New Roman"/>
          <w:szCs w:val="20"/>
          <w:lang w:eastAsia="ru-RU"/>
        </w:rPr>
      </w:pPr>
      <w:r w:rsidRPr="00381621"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275"/>
        <w:gridCol w:w="1276"/>
        <w:gridCol w:w="1418"/>
        <w:gridCol w:w="1275"/>
        <w:gridCol w:w="993"/>
        <w:gridCol w:w="993"/>
        <w:gridCol w:w="141"/>
        <w:gridCol w:w="1338"/>
      </w:tblGrid>
      <w:tr w:rsidR="005E4244" w:rsidRPr="00381621" w:rsidTr="00B543F6">
        <w:tc>
          <w:tcPr>
            <w:tcW w:w="9702" w:type="dxa"/>
            <w:gridSpan w:val="9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szCs w:val="20"/>
                <w:lang w:eastAsia="ru-RU"/>
              </w:rPr>
            </w:pPr>
            <w:bookmarkStart w:id="7" w:name="P151"/>
            <w:bookmarkEnd w:id="7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lastRenderedPageBreak/>
              <w:t>Сведения о местоположении изменен</w:t>
            </w:r>
            <w:r w:rsidR="00F31DC3" w:rsidRPr="00381621">
              <w:rPr>
                <w:rFonts w:ascii="Times New Roman" w:eastAsia="Times New Roman" w:hAnsi="Times New Roman"/>
                <w:szCs w:val="20"/>
                <w:lang w:eastAsia="ru-RU"/>
              </w:rPr>
              <w:t>ных (уточненных) границ объекта</w:t>
            </w:r>
          </w:p>
        </w:tc>
      </w:tr>
      <w:tr w:rsidR="005E4244" w:rsidRPr="00381621" w:rsidTr="00B543F6">
        <w:tc>
          <w:tcPr>
            <w:tcW w:w="9702" w:type="dxa"/>
            <w:gridSpan w:val="9"/>
          </w:tcPr>
          <w:p w:rsidR="005E4244" w:rsidRPr="00381621" w:rsidRDefault="005E4244" w:rsidP="00381621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 xml:space="preserve">1. Система координат </w:t>
            </w:r>
            <w:r w:rsidR="00F31DC3" w:rsidRPr="00381621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_</w:t>
            </w:r>
            <w:r w:rsidR="00381621" w:rsidRPr="00381621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МСК-167</w:t>
            </w:r>
            <w:r w:rsidR="00F31DC3" w:rsidRPr="00381621">
              <w:rPr>
                <w:rFonts w:ascii="Times New Roman" w:eastAsia="Times New Roman" w:hAnsi="Times New Roman"/>
                <w:szCs w:val="20"/>
                <w:u w:val="single"/>
                <w:lang w:eastAsia="ru-RU"/>
              </w:rPr>
              <w:t>_</w:t>
            </w:r>
          </w:p>
        </w:tc>
      </w:tr>
      <w:tr w:rsidR="005E4244" w:rsidRPr="00381621" w:rsidTr="00B543F6">
        <w:tc>
          <w:tcPr>
            <w:tcW w:w="9702" w:type="dxa"/>
            <w:gridSpan w:val="9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023D3C" w:rsidRPr="00381621" w:rsidTr="00B543F6">
        <w:tc>
          <w:tcPr>
            <w:tcW w:w="993" w:type="dxa"/>
            <w:vMerge w:val="restart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2551" w:type="dxa"/>
            <w:gridSpan w:val="2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Существующие координаты, м</w:t>
            </w:r>
          </w:p>
        </w:tc>
        <w:tc>
          <w:tcPr>
            <w:tcW w:w="2693" w:type="dxa"/>
            <w:gridSpan w:val="2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Измененные (уточненные) координаты, м</w:t>
            </w:r>
          </w:p>
        </w:tc>
        <w:tc>
          <w:tcPr>
            <w:tcW w:w="993" w:type="dxa"/>
            <w:vMerge w:val="restart"/>
          </w:tcPr>
          <w:p w:rsidR="00023D3C" w:rsidRPr="00381621" w:rsidRDefault="00023D3C" w:rsidP="00023D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134" w:type="dxa"/>
            <w:gridSpan w:val="2"/>
            <w:vMerge w:val="restart"/>
          </w:tcPr>
          <w:p w:rsidR="00023D3C" w:rsidRPr="00381621" w:rsidRDefault="00EB08E0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C</w:t>
            </w:r>
            <w:proofErr w:type="spellStart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редняя</w:t>
            </w:r>
            <w:proofErr w:type="spellEnd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proofErr w:type="spellStart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квадратическая</w:t>
            </w:r>
            <w:proofErr w:type="spellEnd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Mt</w:t>
            </w:r>
            <w:proofErr w:type="spellEnd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), м</w:t>
            </w:r>
          </w:p>
        </w:tc>
        <w:tc>
          <w:tcPr>
            <w:tcW w:w="1338" w:type="dxa"/>
            <w:vMerge w:val="restart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Описание обозначения точки</w:t>
            </w:r>
            <w:r w:rsidR="00EB08E0" w:rsidRPr="00381621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на местности (при наличии)</w:t>
            </w:r>
          </w:p>
        </w:tc>
      </w:tr>
      <w:tr w:rsidR="00023D3C" w:rsidRPr="00381621" w:rsidTr="00B543F6">
        <w:tc>
          <w:tcPr>
            <w:tcW w:w="993" w:type="dxa"/>
            <w:vMerge/>
          </w:tcPr>
          <w:p w:rsidR="00023D3C" w:rsidRPr="00381621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275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276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1418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275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993" w:type="dxa"/>
            <w:vMerge/>
          </w:tcPr>
          <w:p w:rsidR="00023D3C" w:rsidRPr="00381621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134" w:type="dxa"/>
            <w:gridSpan w:val="2"/>
            <w:vMerge/>
          </w:tcPr>
          <w:p w:rsidR="00023D3C" w:rsidRPr="00381621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338" w:type="dxa"/>
            <w:vMerge/>
          </w:tcPr>
          <w:p w:rsidR="00023D3C" w:rsidRPr="00381621" w:rsidRDefault="00023D3C" w:rsidP="005E4244">
            <w:pPr>
              <w:rPr>
                <w:rFonts w:ascii="Times New Roman" w:eastAsia="Times New Roman" w:hAnsi="Times New Roman"/>
              </w:rPr>
            </w:pPr>
          </w:p>
        </w:tc>
      </w:tr>
      <w:tr w:rsidR="00023D3C" w:rsidRPr="00381621" w:rsidTr="00B543F6">
        <w:tc>
          <w:tcPr>
            <w:tcW w:w="993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275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276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1418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275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gridSpan w:val="2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1338" w:type="dxa"/>
          </w:tcPr>
          <w:p w:rsidR="00023D3C" w:rsidRPr="00381621" w:rsidRDefault="00023D3C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8</w:t>
            </w:r>
          </w:p>
        </w:tc>
      </w:tr>
      <w:tr w:rsidR="00023D3C" w:rsidRPr="00381621" w:rsidTr="00B543F6">
        <w:tc>
          <w:tcPr>
            <w:tcW w:w="993" w:type="dxa"/>
          </w:tcPr>
          <w:p w:rsidR="00023D3C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023D3C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023D3C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418" w:type="dxa"/>
          </w:tcPr>
          <w:p w:rsidR="00023D3C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023D3C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993" w:type="dxa"/>
          </w:tcPr>
          <w:p w:rsidR="00023D3C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134" w:type="dxa"/>
            <w:gridSpan w:val="2"/>
          </w:tcPr>
          <w:p w:rsidR="00023D3C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338" w:type="dxa"/>
          </w:tcPr>
          <w:p w:rsidR="00023D3C" w:rsidRPr="00381621" w:rsidRDefault="00381621" w:rsidP="005E424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  <w:tr w:rsidR="005E4244" w:rsidRPr="00381621" w:rsidTr="00B543F6">
        <w:tc>
          <w:tcPr>
            <w:tcW w:w="9702" w:type="dxa"/>
            <w:gridSpan w:val="9"/>
          </w:tcPr>
          <w:p w:rsidR="005E4244" w:rsidRPr="00381621" w:rsidRDefault="005E4244" w:rsidP="005E4244">
            <w:pPr>
              <w:widowControl w:val="0"/>
              <w:autoSpaceDE w:val="0"/>
              <w:autoSpaceDN w:val="0"/>
              <w:spacing w:after="0" w:line="240" w:lineRule="auto"/>
              <w:ind w:firstLine="283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B543F6" w:rsidRPr="00381621" w:rsidTr="00B543F6">
        <w:tc>
          <w:tcPr>
            <w:tcW w:w="993" w:type="dxa"/>
            <w:vMerge w:val="restart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Обозначение характерных точек части границ</w:t>
            </w:r>
          </w:p>
        </w:tc>
        <w:tc>
          <w:tcPr>
            <w:tcW w:w="2551" w:type="dxa"/>
            <w:gridSpan w:val="2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Существующие координаты, м</w:t>
            </w:r>
          </w:p>
        </w:tc>
        <w:tc>
          <w:tcPr>
            <w:tcW w:w="2693" w:type="dxa"/>
            <w:gridSpan w:val="2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Измененные (уточненные) координаты, м</w:t>
            </w:r>
          </w:p>
        </w:tc>
        <w:tc>
          <w:tcPr>
            <w:tcW w:w="993" w:type="dxa"/>
            <w:vMerge w:val="restart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993" w:type="dxa"/>
            <w:vMerge w:val="restart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C</w:t>
            </w:r>
            <w:proofErr w:type="spellStart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редняя</w:t>
            </w:r>
            <w:proofErr w:type="spellEnd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</w:t>
            </w:r>
            <w:proofErr w:type="spellStart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квадратическая</w:t>
            </w:r>
            <w:proofErr w:type="spellEnd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Mt</w:t>
            </w:r>
            <w:proofErr w:type="spellEnd"/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), м</w:t>
            </w:r>
          </w:p>
        </w:tc>
        <w:tc>
          <w:tcPr>
            <w:tcW w:w="1479" w:type="dxa"/>
            <w:gridSpan w:val="2"/>
            <w:vMerge w:val="restart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Описание обозначения точки</w:t>
            </w:r>
          </w:p>
        </w:tc>
      </w:tr>
      <w:tr w:rsidR="00B543F6" w:rsidRPr="00381621" w:rsidTr="00B543F6">
        <w:tc>
          <w:tcPr>
            <w:tcW w:w="993" w:type="dxa"/>
            <w:vMerge/>
          </w:tcPr>
          <w:p w:rsidR="00B543F6" w:rsidRPr="00381621" w:rsidRDefault="00B543F6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275" w:type="dxa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276" w:type="dxa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1418" w:type="dxa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X</w:t>
            </w:r>
          </w:p>
        </w:tc>
        <w:tc>
          <w:tcPr>
            <w:tcW w:w="1275" w:type="dxa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Y</w:t>
            </w:r>
          </w:p>
        </w:tc>
        <w:tc>
          <w:tcPr>
            <w:tcW w:w="993" w:type="dxa"/>
            <w:vMerge/>
          </w:tcPr>
          <w:p w:rsidR="00B543F6" w:rsidRPr="00381621" w:rsidRDefault="00B543F6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993" w:type="dxa"/>
            <w:vMerge/>
          </w:tcPr>
          <w:p w:rsidR="00B543F6" w:rsidRPr="00381621" w:rsidRDefault="00B543F6" w:rsidP="005E424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479" w:type="dxa"/>
            <w:gridSpan w:val="2"/>
            <w:vMerge/>
          </w:tcPr>
          <w:p w:rsidR="00B543F6" w:rsidRPr="00381621" w:rsidRDefault="00B543F6" w:rsidP="005E4244">
            <w:pPr>
              <w:rPr>
                <w:rFonts w:ascii="Times New Roman" w:eastAsia="Times New Roman" w:hAnsi="Times New Roman"/>
              </w:rPr>
            </w:pPr>
          </w:p>
        </w:tc>
      </w:tr>
      <w:tr w:rsidR="00B543F6" w:rsidRPr="00381621" w:rsidTr="00B543F6">
        <w:tc>
          <w:tcPr>
            <w:tcW w:w="993" w:type="dxa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1275" w:type="dxa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1276" w:type="dxa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1418" w:type="dxa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1275" w:type="dxa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993" w:type="dxa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7</w:t>
            </w:r>
          </w:p>
        </w:tc>
        <w:tc>
          <w:tcPr>
            <w:tcW w:w="1479" w:type="dxa"/>
            <w:gridSpan w:val="2"/>
          </w:tcPr>
          <w:p w:rsidR="00B543F6" w:rsidRPr="00381621" w:rsidRDefault="00B543F6" w:rsidP="005E424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8</w:t>
            </w:r>
          </w:p>
        </w:tc>
      </w:tr>
      <w:tr w:rsidR="00B543F6" w:rsidRPr="00381621" w:rsidTr="00B543F6">
        <w:tc>
          <w:tcPr>
            <w:tcW w:w="993" w:type="dxa"/>
          </w:tcPr>
          <w:p w:rsidR="00B543F6" w:rsidRPr="00381621" w:rsidRDefault="00381621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B543F6" w:rsidRPr="00381621" w:rsidRDefault="00381621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B543F6" w:rsidRPr="00381621" w:rsidRDefault="00381621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  <w:tc>
          <w:tcPr>
            <w:tcW w:w="1418" w:type="dxa"/>
          </w:tcPr>
          <w:p w:rsidR="00B543F6" w:rsidRPr="00381621" w:rsidRDefault="00381621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B543F6" w:rsidRPr="00381621" w:rsidRDefault="00381621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993" w:type="dxa"/>
          </w:tcPr>
          <w:p w:rsidR="00B543F6" w:rsidRPr="00381621" w:rsidRDefault="00381621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993" w:type="dxa"/>
          </w:tcPr>
          <w:p w:rsidR="00B543F6" w:rsidRPr="00381621" w:rsidRDefault="00381621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val="en-US"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val="en-US" w:eastAsia="ru-RU"/>
              </w:rPr>
              <w:t>-</w:t>
            </w:r>
          </w:p>
        </w:tc>
        <w:tc>
          <w:tcPr>
            <w:tcW w:w="1479" w:type="dxa"/>
            <w:gridSpan w:val="2"/>
          </w:tcPr>
          <w:p w:rsidR="00B543F6" w:rsidRPr="00381621" w:rsidRDefault="00381621" w:rsidP="00F31DC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381621">
              <w:rPr>
                <w:rFonts w:ascii="Times New Roman" w:eastAsia="Times New Roman" w:hAnsi="Times New Roman"/>
                <w:szCs w:val="20"/>
                <w:lang w:eastAsia="ru-RU"/>
              </w:rPr>
              <w:t>-</w:t>
            </w:r>
          </w:p>
        </w:tc>
      </w:tr>
    </w:tbl>
    <w:p w:rsidR="00381621" w:rsidRDefault="00381621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381621" w:rsidRPr="00381621" w:rsidRDefault="00381621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auto"/>
        <w:tblInd w:w="6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87"/>
      </w:tblGrid>
      <w:tr w:rsidR="00381621" w:rsidTr="00381621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621" w:rsidRDefault="00354726" w:rsidP="0035472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План границ объекта</w:t>
            </w:r>
            <w:bookmarkStart w:id="8" w:name="_GoBack"/>
            <w:bookmarkEnd w:id="8"/>
          </w:p>
        </w:tc>
      </w:tr>
      <w:tr w:rsidR="00381621" w:rsidTr="00381621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4286250" cy="3676650"/>
                  <wp:effectExtent l="0" t="0" r="0" b="0"/>
                  <wp:docPr id="4" name="Рисунок 4" descr="C:\Users\ASD\AppData\Local\Microsoft\Windows\INetCache\Content.Word\П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D\AppData\Local\Microsoft\Windows\INetCache\Content.Word\П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621" w:rsidTr="00381621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Масштаб 1: </w:t>
            </w:r>
            <w:r w:rsidR="00287BBE">
              <w:rPr>
                <w:rFonts w:ascii="Times New Roman" w:eastAsia="Times New Roman" w:hAnsi="Times New Roman"/>
                <w:u w:val="single"/>
                <w:lang w:val="en-US" w:eastAsia="ru-RU"/>
              </w:rPr>
              <w:t>_5</w:t>
            </w:r>
            <w:r>
              <w:rPr>
                <w:rFonts w:ascii="Times New Roman" w:eastAsia="Times New Roman" w:hAnsi="Times New Roman"/>
                <w:u w:val="single"/>
                <w:lang w:val="en-US" w:eastAsia="ru-RU"/>
              </w:rPr>
              <w:t>000_</w:t>
            </w:r>
          </w:p>
        </w:tc>
      </w:tr>
      <w:tr w:rsidR="00381621" w:rsidTr="00381621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1621" w:rsidRDefault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381621" w:rsidTr="00381621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Используемые условные знаки и обозначения:</w:t>
            </w:r>
          </w:p>
        </w:tc>
      </w:tr>
      <w:tr w:rsidR="00381621" w:rsidTr="00381621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77470</wp:posOffset>
                      </wp:positionV>
                      <wp:extent cx="467360" cy="0"/>
                      <wp:effectExtent l="22860" t="22860" r="24130" b="24765"/>
                      <wp:wrapNone/>
                      <wp:docPr id="10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7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1D991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8.15pt;margin-top:6.1pt;width:36.8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" strokecolor="#c00000" strokeweight="3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граница территориальной зоны</w:t>
            </w:r>
          </w:p>
        </w:tc>
      </w:tr>
      <w:tr w:rsidR="00381621" w:rsidTr="00381621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53340</wp:posOffset>
                      </wp:positionV>
                      <wp:extent cx="116840" cy="127635"/>
                      <wp:effectExtent l="22860" t="22225" r="22225" b="21590"/>
                      <wp:wrapNone/>
                      <wp:docPr id="9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840" cy="127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1DF1F4" id="Oval 3" o:spid="_x0000_s1026" style="position:absolute;margin-left:8.15pt;margin-top:4.2pt;width:9.2pt;height:10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" fillcolor="#ffc000" strokeweight="2.5pt">
                      <v:shadow color="#868686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поворотная  точка</w:t>
            </w:r>
          </w:p>
        </w:tc>
      </w:tr>
      <w:tr w:rsidR="00381621" w:rsidTr="00381621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Подпись ________________________ Дата "__" ___________ ____ г.</w:t>
            </w:r>
          </w:p>
        </w:tc>
      </w:tr>
      <w:tr w:rsidR="00381621" w:rsidTr="00381621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1621" w:rsidRDefault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381621" w:rsidTr="00381621">
        <w:tc>
          <w:tcPr>
            <w:tcW w:w="9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621" w:rsidRDefault="00381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381621" w:rsidRDefault="00381621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381621" w:rsidRPr="00381621" w:rsidRDefault="00381621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auto"/>
        <w:tblInd w:w="6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87"/>
      </w:tblGrid>
      <w:tr w:rsidR="00381621" w:rsidTr="001161FF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621" w:rsidRDefault="00354726" w:rsidP="0035472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План границ объекта</w:t>
            </w:r>
          </w:p>
        </w:tc>
      </w:tr>
      <w:tr w:rsidR="00381621" w:rsidTr="001161FF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5848350" cy="4000500"/>
                  <wp:effectExtent l="0" t="0" r="0" b="0"/>
                  <wp:docPr id="8" name="Рисунок 8" descr="C:\Users\ASD\AppData\Local\Microsoft\Windows\INetCache\Content.Word\П1 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D\AppData\Local\Microsoft\Windows\INetCache\Content.Word\П1 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Масштаб 1: </w:t>
            </w:r>
            <w:r w:rsidR="00287BBE">
              <w:rPr>
                <w:rFonts w:ascii="Times New Roman" w:eastAsia="Times New Roman" w:hAnsi="Times New Roman"/>
                <w:u w:val="single"/>
                <w:lang w:val="en-US" w:eastAsia="ru-RU"/>
              </w:rPr>
              <w:t>_5</w:t>
            </w:r>
            <w:r>
              <w:rPr>
                <w:rFonts w:ascii="Times New Roman" w:eastAsia="Times New Roman" w:hAnsi="Times New Roman"/>
                <w:u w:val="single"/>
                <w:lang w:val="en-US" w:eastAsia="ru-RU"/>
              </w:rPr>
              <w:t>000_</w:t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Используемые условные знаки и обозначения:</w:t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77470</wp:posOffset>
                      </wp:positionV>
                      <wp:extent cx="467360" cy="0"/>
                      <wp:effectExtent l="22860" t="23495" r="24130" b="24130"/>
                      <wp:wrapNone/>
                      <wp:docPr id="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7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44800" id="AutoShape 4" o:spid="_x0000_s1026" type="#_x0000_t32" style="position:absolute;margin-left:8.15pt;margin-top:6.1pt;width:36.8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" strokecolor="#c00000" strokeweight="3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граница территориальной зоны</w:t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53340</wp:posOffset>
                      </wp:positionV>
                      <wp:extent cx="116840" cy="127635"/>
                      <wp:effectExtent l="22860" t="22860" r="22225" b="20955"/>
                      <wp:wrapNone/>
                      <wp:docPr id="6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840" cy="127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260F87" id="Oval 5" o:spid="_x0000_s1026" style="position:absolute;margin-left:8.15pt;margin-top:4.2pt;width:9.2pt;height:10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" fillcolor="#ffc000" strokeweight="2.5pt">
                      <v:shadow color="#868686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поворотная  точка</w:t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Подпись ________________________ Дата "__" ___________ ____ г.</w:t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381621" w:rsidRDefault="00381621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381621" w:rsidRPr="00381621" w:rsidRDefault="00381621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auto"/>
        <w:tblInd w:w="6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87"/>
      </w:tblGrid>
      <w:tr w:rsidR="00381621" w:rsidTr="001161FF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621" w:rsidRDefault="00354726" w:rsidP="0035472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План границ объекта</w:t>
            </w:r>
          </w:p>
        </w:tc>
      </w:tr>
      <w:tr w:rsidR="00381621" w:rsidTr="001161FF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4114800" cy="3276600"/>
                  <wp:effectExtent l="0" t="0" r="0" b="0"/>
                  <wp:docPr id="12" name="Рисунок 12" descr="C:\Users\ASD\AppData\Local\Microsoft\Windows\INetCache\Content.Word\П1 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D\AppData\Local\Microsoft\Windows\INetCache\Content.Word\П1 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Масштаб 1: </w:t>
            </w:r>
            <w:r w:rsidR="00287BBE">
              <w:rPr>
                <w:rFonts w:ascii="Times New Roman" w:eastAsia="Times New Roman" w:hAnsi="Times New Roman"/>
                <w:u w:val="single"/>
                <w:lang w:val="en-US" w:eastAsia="ru-RU"/>
              </w:rPr>
              <w:t>_5</w:t>
            </w:r>
            <w:r>
              <w:rPr>
                <w:rFonts w:ascii="Times New Roman" w:eastAsia="Times New Roman" w:hAnsi="Times New Roman"/>
                <w:u w:val="single"/>
                <w:lang w:val="en-US" w:eastAsia="ru-RU"/>
              </w:rPr>
              <w:t>000_</w:t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Используемые условные знаки и обозначения:</w:t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77470</wp:posOffset>
                      </wp:positionV>
                      <wp:extent cx="467360" cy="0"/>
                      <wp:effectExtent l="22860" t="20320" r="24130" b="27305"/>
                      <wp:wrapNone/>
                      <wp:docPr id="5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7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6B9B3" id="AutoShape 6" o:spid="_x0000_s1026" type="#_x0000_t32" style="position:absolute;margin-left:8.15pt;margin-top:6.1pt;width:36.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" strokecolor="#c00000" strokeweight="3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граница территориальной зоны</w:t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53340</wp:posOffset>
                      </wp:positionV>
                      <wp:extent cx="116840" cy="127635"/>
                      <wp:effectExtent l="22860" t="19685" r="22225" b="24130"/>
                      <wp:wrapNone/>
                      <wp:docPr id="3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840" cy="127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72DB66" id="Oval 7" o:spid="_x0000_s1026" style="position:absolute;margin-left:8.15pt;margin-top:4.2pt;width:9.2pt;height:1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" fillcolor="#ffc000" strokeweight="2.5pt">
                      <v:shadow color="#868686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поворотная  точка</w:t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Подпись ________________________ Дата "__" ___________ ____ г.</w:t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381621" w:rsidRDefault="00381621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:rsidR="00381621" w:rsidRPr="00381621" w:rsidRDefault="00381621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br w:type="page"/>
      </w:r>
    </w:p>
    <w:tbl>
      <w:tblPr>
        <w:tblW w:w="0" w:type="auto"/>
        <w:tblInd w:w="62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87"/>
      </w:tblGrid>
      <w:tr w:rsidR="00381621" w:rsidTr="001161FF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621" w:rsidRDefault="00354726" w:rsidP="0035472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План границ объекта</w:t>
            </w:r>
          </w:p>
        </w:tc>
      </w:tr>
      <w:tr w:rsidR="00381621" w:rsidTr="001161FF">
        <w:tc>
          <w:tcPr>
            <w:tcW w:w="9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6267450" cy="4762500"/>
                  <wp:effectExtent l="0" t="0" r="0" b="0"/>
                  <wp:docPr id="17" name="Рисунок 17" descr="C:\Users\ASD\AppData\Local\Microsoft\Windows\INetCache\Content.Word\П1 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D\AppData\Local\Microsoft\Windows\INetCache\Content.Word\П1 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Масштаб 1: </w:t>
            </w:r>
            <w:r w:rsidR="00287BBE">
              <w:rPr>
                <w:rFonts w:ascii="Times New Roman" w:eastAsia="Times New Roman" w:hAnsi="Times New Roman"/>
                <w:u w:val="single"/>
                <w:lang w:val="en-US" w:eastAsia="ru-RU"/>
              </w:rPr>
              <w:t>_5</w:t>
            </w:r>
            <w:r>
              <w:rPr>
                <w:rFonts w:ascii="Times New Roman" w:eastAsia="Times New Roman" w:hAnsi="Times New Roman"/>
                <w:u w:val="single"/>
                <w:lang w:val="en-US" w:eastAsia="ru-RU"/>
              </w:rPr>
              <w:t>000_</w:t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Используемые условные знаки и обозначения:</w:t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77470</wp:posOffset>
                      </wp:positionV>
                      <wp:extent cx="467360" cy="0"/>
                      <wp:effectExtent l="22860" t="25400" r="24130" b="22225"/>
                      <wp:wrapNone/>
                      <wp:docPr id="2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7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F415C" id="AutoShape 8" o:spid="_x0000_s1026" type="#_x0000_t32" style="position:absolute;margin-left:8.15pt;margin-top:6.1pt;width:36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" strokecolor="#c00000" strokeweight="3pt">
                      <v:shadow color="#823b0b" opacity=".5" offset="1pt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граница территориальной зоны</w:t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53340</wp:posOffset>
                      </wp:positionV>
                      <wp:extent cx="116840" cy="127635"/>
                      <wp:effectExtent l="22860" t="24765" r="22225" b="19050"/>
                      <wp:wrapNone/>
                      <wp:docPr id="1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840" cy="127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61C53A" id="Oval 9" o:spid="_x0000_s1026" style="position:absolute;margin-left:8.15pt;margin-top:4.2pt;width:9.2pt;height:1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" fillcolor="#ffc000" strokeweight="2.5pt">
                      <v:shadow color="#868686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                       поворотная  точка</w:t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Подпись ________________________ Дата "__" ___________ ____ г.</w:t>
            </w: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381621" w:rsidTr="001161FF">
        <w:tc>
          <w:tcPr>
            <w:tcW w:w="9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1621" w:rsidRDefault="00381621" w:rsidP="001161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5E4244" w:rsidRPr="00381621" w:rsidRDefault="005E4244" w:rsidP="005E42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sectPr w:rsidR="005E4244" w:rsidRPr="00381621" w:rsidSect="00404A33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621"/>
    <w:rsid w:val="00005B1F"/>
    <w:rsid w:val="00023D3C"/>
    <w:rsid w:val="000774E8"/>
    <w:rsid w:val="000841CB"/>
    <w:rsid w:val="00164803"/>
    <w:rsid w:val="001C35CF"/>
    <w:rsid w:val="001E5227"/>
    <w:rsid w:val="00202267"/>
    <w:rsid w:val="00287BBE"/>
    <w:rsid w:val="0034313E"/>
    <w:rsid w:val="00354726"/>
    <w:rsid w:val="003766D1"/>
    <w:rsid w:val="00381621"/>
    <w:rsid w:val="00404A33"/>
    <w:rsid w:val="0043790B"/>
    <w:rsid w:val="00467A96"/>
    <w:rsid w:val="005E4244"/>
    <w:rsid w:val="00805EF1"/>
    <w:rsid w:val="00854D39"/>
    <w:rsid w:val="00893E1C"/>
    <w:rsid w:val="009B34BD"/>
    <w:rsid w:val="00A05179"/>
    <w:rsid w:val="00B543F6"/>
    <w:rsid w:val="00BE34E8"/>
    <w:rsid w:val="00C94E50"/>
    <w:rsid w:val="00CA0615"/>
    <w:rsid w:val="00CD450B"/>
    <w:rsid w:val="00D8002F"/>
    <w:rsid w:val="00D929D3"/>
    <w:rsid w:val="00EA1D3F"/>
    <w:rsid w:val="00EB08E0"/>
    <w:rsid w:val="00EF5081"/>
    <w:rsid w:val="00F31DC3"/>
    <w:rsid w:val="00F744AF"/>
    <w:rsid w:val="00FB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50F47"/>
  <w15:chartTrackingRefBased/>
  <w15:docId w15:val="{F2F78E74-A7FE-4302-B6F4-E9BC17BAA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E4244"/>
    <w:pPr>
      <w:widowControl w:val="0"/>
      <w:autoSpaceDE w:val="0"/>
      <w:autoSpaceDN w:val="0"/>
    </w:pPr>
    <w:rPr>
      <w:rFonts w:eastAsia="Times New Roman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9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anorama\PanSurvey14\geodesy.dot\border_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BBF65-7507-46B9-9FBA-FAA23FB81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border_1.dot</Template>
  <TotalTime>8</TotalTime>
  <Pages>16</Pages>
  <Words>2024</Words>
  <Characters>11543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cp:lastModifiedBy>ASD</cp:lastModifiedBy>
  <cp:revision>3</cp:revision>
  <dcterms:created xsi:type="dcterms:W3CDTF">2022-09-02T10:35:00Z</dcterms:created>
  <dcterms:modified xsi:type="dcterms:W3CDTF">2022-09-05T02:53:00Z</dcterms:modified>
</cp:coreProperties>
</file>