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4AF" w:rsidRPr="00BA3BBF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BA3BBF">
        <w:rPr>
          <w:rFonts w:ascii="Times New Roman" w:eastAsia="Times New Roman" w:hAnsi="Times New Roman"/>
          <w:szCs w:val="20"/>
          <w:lang w:eastAsia="ru-RU"/>
        </w:rPr>
        <w:t>ОПИСАНИЕ МЕСТОПОЛОЖЕНИЯ ГРАНИЦ</w:t>
      </w:r>
    </w:p>
    <w:p w:rsidR="00F744AF" w:rsidRPr="00BA3BBF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u w:val="single"/>
          <w:lang w:eastAsia="ru-RU"/>
        </w:rPr>
      </w:pPr>
      <w:r w:rsidRPr="00BA3BBF">
        <w:rPr>
          <w:rFonts w:ascii="Times New Roman" w:eastAsia="Times New Roman" w:hAnsi="Times New Roman"/>
          <w:szCs w:val="20"/>
          <w:u w:val="single"/>
          <w:lang w:eastAsia="ru-RU"/>
        </w:rPr>
        <w:t>_</w:t>
      </w:r>
      <w:r w:rsidR="00BA3BBF" w:rsidRPr="00BA3BBF">
        <w:rPr>
          <w:rFonts w:ascii="Times New Roman" w:eastAsia="Times New Roman" w:hAnsi="Times New Roman"/>
          <w:szCs w:val="20"/>
          <w:u w:val="single"/>
          <w:lang w:eastAsia="ru-RU"/>
        </w:rPr>
        <w:t>Зона делового, общественного и коммерческого назначения (О</w:t>
      </w:r>
      <w:proofErr w:type="gramStart"/>
      <w:r w:rsidR="00BA3BBF" w:rsidRPr="00BA3BBF">
        <w:rPr>
          <w:rFonts w:ascii="Times New Roman" w:eastAsia="Times New Roman" w:hAnsi="Times New Roman"/>
          <w:szCs w:val="20"/>
          <w:u w:val="single"/>
          <w:lang w:eastAsia="ru-RU"/>
        </w:rPr>
        <w:t>1)</w:t>
      </w:r>
      <w:r w:rsidRPr="00BA3BBF">
        <w:rPr>
          <w:rFonts w:ascii="Times New Roman" w:eastAsia="Times New Roman" w:hAnsi="Times New Roman"/>
          <w:szCs w:val="20"/>
          <w:u w:val="single"/>
          <w:lang w:eastAsia="ru-RU"/>
        </w:rPr>
        <w:t>_</w:t>
      </w:r>
      <w:proofErr w:type="gramEnd"/>
    </w:p>
    <w:p w:rsidR="00F744AF" w:rsidRPr="00BA3BBF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BA3BBF">
        <w:rPr>
          <w:rFonts w:ascii="Times New Roman" w:eastAsia="Times New Roman" w:hAnsi="Times New Roman"/>
          <w:szCs w:val="20"/>
          <w:lang w:eastAsia="ru-RU"/>
        </w:rPr>
        <w:t>(наименование объекта местоположение границ, которого описано</w:t>
      </w:r>
    </w:p>
    <w:p w:rsidR="00F744AF" w:rsidRPr="00BA3BBF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val="en-US" w:eastAsia="ru-RU"/>
        </w:rPr>
      </w:pPr>
      <w:r w:rsidRPr="00BA3BBF">
        <w:rPr>
          <w:rFonts w:ascii="Times New Roman" w:eastAsia="Times New Roman" w:hAnsi="Times New Roman"/>
          <w:szCs w:val="20"/>
          <w:lang w:eastAsia="ru-RU"/>
        </w:rPr>
        <w:t>(далее - объект)</w:t>
      </w:r>
    </w:p>
    <w:p w:rsidR="00F744AF" w:rsidRPr="00BA3BBF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val="en-US"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4818"/>
        <w:gridCol w:w="4265"/>
      </w:tblGrid>
      <w:tr w:rsidR="005E4244" w:rsidRPr="00BA3BBF" w:rsidTr="00EF5081">
        <w:tc>
          <w:tcPr>
            <w:tcW w:w="9701" w:type="dxa"/>
            <w:gridSpan w:val="3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Сведения об объекте</w:t>
            </w:r>
          </w:p>
        </w:tc>
      </w:tr>
      <w:tr w:rsidR="005E4244" w:rsidRPr="00BA3BBF" w:rsidTr="00EF5081">
        <w:tc>
          <w:tcPr>
            <w:tcW w:w="9701" w:type="dxa"/>
            <w:gridSpan w:val="3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5E4244" w:rsidRPr="00BA3BBF" w:rsidTr="00EF5081">
        <w:tc>
          <w:tcPr>
            <w:tcW w:w="6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N п/п</w:t>
            </w:r>
          </w:p>
        </w:tc>
        <w:tc>
          <w:tcPr>
            <w:tcW w:w="48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Характеристики объекта</w:t>
            </w:r>
          </w:p>
        </w:tc>
        <w:tc>
          <w:tcPr>
            <w:tcW w:w="4265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Описание характеристик</w:t>
            </w:r>
          </w:p>
        </w:tc>
      </w:tr>
      <w:tr w:rsidR="005E4244" w:rsidRPr="00BA3BBF" w:rsidTr="00EF5081">
        <w:tc>
          <w:tcPr>
            <w:tcW w:w="6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265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</w:tr>
      <w:tr w:rsidR="005E4244" w:rsidRPr="00BA3BBF" w:rsidTr="00EF5081">
        <w:tc>
          <w:tcPr>
            <w:tcW w:w="6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0" w:name="P60"/>
            <w:bookmarkEnd w:id="0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Местоположение объекта </w:t>
            </w:r>
          </w:p>
        </w:tc>
        <w:tc>
          <w:tcPr>
            <w:tcW w:w="4265" w:type="dxa"/>
          </w:tcPr>
          <w:p w:rsidR="005E4244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Ермаковский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район, </w:t>
            </w:r>
            <w:proofErr w:type="spellStart"/>
            <w:r w:rsidR="00821533" w:rsidRPr="00821533">
              <w:rPr>
                <w:rFonts w:ascii="Times New Roman" w:eastAsia="Times New Roman" w:hAnsi="Times New Roman"/>
                <w:szCs w:val="20"/>
                <w:lang w:eastAsia="ru-RU"/>
              </w:rPr>
              <w:t>Танзыбейский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сельсовет</w:t>
            </w:r>
          </w:p>
        </w:tc>
      </w:tr>
      <w:tr w:rsidR="005E4244" w:rsidRPr="00BA3BBF" w:rsidTr="00EF5081">
        <w:tc>
          <w:tcPr>
            <w:tcW w:w="6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8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1" w:name="P63"/>
            <w:bookmarkEnd w:id="1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Площадь объекта +/- величина погрешности определения площади</w:t>
            </w:r>
          </w:p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(P +/- Дельта P) </w:t>
            </w:r>
          </w:p>
        </w:tc>
        <w:tc>
          <w:tcPr>
            <w:tcW w:w="4265" w:type="dxa"/>
          </w:tcPr>
          <w:p w:rsidR="005E4244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58786</w:t>
            </w:r>
            <w:r w:rsidR="005E4244" w:rsidRPr="00BA3BBF">
              <w:rPr>
                <w:rFonts w:ascii="Times New Roman" w:eastAsia="Times New Roman" w:hAnsi="Times New Roman"/>
                <w:szCs w:val="20"/>
                <w:lang w:eastAsia="ru-RU"/>
              </w:rPr>
              <w:t>+/-</w:t>
            </w:r>
            <w:r w:rsidR="005E4244"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 xml:space="preserve"> </w:t>
            </w: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84.86</w:t>
            </w:r>
          </w:p>
        </w:tc>
      </w:tr>
      <w:tr w:rsidR="005E4244" w:rsidRPr="00BA3BBF" w:rsidTr="00EF5081">
        <w:tc>
          <w:tcPr>
            <w:tcW w:w="6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818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2" w:name="P67"/>
            <w:bookmarkEnd w:id="2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Иные характеристики объекта</w:t>
            </w:r>
          </w:p>
        </w:tc>
        <w:tc>
          <w:tcPr>
            <w:tcW w:w="4265" w:type="dxa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</w:p>
        </w:tc>
      </w:tr>
    </w:tbl>
    <w:p w:rsidR="00C94E50" w:rsidRPr="00BA3BBF" w:rsidRDefault="00C94E50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5E4244" w:rsidRPr="00BA3BBF" w:rsidRDefault="00C94E50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BA3BBF"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134"/>
        <w:gridCol w:w="3189"/>
        <w:gridCol w:w="1489"/>
        <w:gridCol w:w="1337"/>
      </w:tblGrid>
      <w:tr w:rsidR="005E4244" w:rsidRPr="00BA3BBF" w:rsidTr="00EF5081">
        <w:tc>
          <w:tcPr>
            <w:tcW w:w="9701" w:type="dxa"/>
            <w:gridSpan w:val="6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3" w:name="P78"/>
            <w:bookmarkEnd w:id="3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Сведения о местоположении границ объекта</w:t>
            </w:r>
          </w:p>
        </w:tc>
      </w:tr>
      <w:tr w:rsidR="005E4244" w:rsidRPr="00BA3BBF" w:rsidTr="00EF5081">
        <w:tc>
          <w:tcPr>
            <w:tcW w:w="9701" w:type="dxa"/>
            <w:gridSpan w:val="6"/>
          </w:tcPr>
          <w:p w:rsidR="005E4244" w:rsidRPr="00BA3BBF" w:rsidRDefault="005E4244" w:rsidP="00BA3BBF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1. Система координат </w:t>
            </w:r>
            <w:r w:rsidRPr="00BA3BBF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  <w:r w:rsidR="00BA3BBF" w:rsidRPr="00BA3BBF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МСК-167</w:t>
            </w:r>
            <w:r w:rsidRPr="00BA3BBF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</w:p>
        </w:tc>
      </w:tr>
      <w:tr w:rsidR="005E4244" w:rsidRPr="00BA3BBF" w:rsidTr="00EF5081">
        <w:tc>
          <w:tcPr>
            <w:tcW w:w="9701" w:type="dxa"/>
            <w:gridSpan w:val="6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4" w:name="P80"/>
            <w:bookmarkEnd w:id="4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023D3C" w:rsidRPr="00BA3BBF" w:rsidTr="00BA3BBF">
        <w:tc>
          <w:tcPr>
            <w:tcW w:w="1418" w:type="dxa"/>
            <w:vMerge w:val="restart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2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Координаты, м</w:t>
            </w:r>
          </w:p>
        </w:tc>
        <w:tc>
          <w:tcPr>
            <w:tcW w:w="3189" w:type="dxa"/>
            <w:vMerge w:val="restart"/>
          </w:tcPr>
          <w:p w:rsidR="00023D3C" w:rsidRPr="00BA3BBF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489" w:type="dxa"/>
            <w:vMerge w:val="restart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7" w:type="dxa"/>
            <w:vMerge w:val="restart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5" w:name="P84"/>
            <w:bookmarkEnd w:id="5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23D3C" w:rsidRPr="00BA3BBF" w:rsidTr="00BA3BBF">
        <w:tc>
          <w:tcPr>
            <w:tcW w:w="1418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134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3189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489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7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BA3BBF" w:rsidTr="00BA3BBF">
        <w:tc>
          <w:tcPr>
            <w:tcW w:w="1418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3189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489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337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</w:tr>
      <w:tr w:rsidR="00023D3C" w:rsidRPr="00BA3BBF" w:rsidTr="00BA3BBF">
        <w:tc>
          <w:tcPr>
            <w:tcW w:w="1418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3189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489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337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5E4244" w:rsidRPr="00BA3BBF" w:rsidTr="00EF5081">
        <w:tc>
          <w:tcPr>
            <w:tcW w:w="9701" w:type="dxa"/>
            <w:gridSpan w:val="6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6" w:name="P97"/>
            <w:bookmarkEnd w:id="6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023D3C" w:rsidRPr="00BA3BBF" w:rsidTr="00BA3BBF">
        <w:tc>
          <w:tcPr>
            <w:tcW w:w="1418" w:type="dxa"/>
            <w:vMerge w:val="restart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268" w:type="dxa"/>
            <w:gridSpan w:val="2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Координаты, м</w:t>
            </w:r>
          </w:p>
        </w:tc>
        <w:tc>
          <w:tcPr>
            <w:tcW w:w="3189" w:type="dxa"/>
            <w:vMerge w:val="restart"/>
          </w:tcPr>
          <w:p w:rsidR="00023D3C" w:rsidRPr="00BA3BBF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489" w:type="dxa"/>
            <w:vMerge w:val="restart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7" w:type="dxa"/>
            <w:vMerge w:val="restart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23D3C" w:rsidRPr="00BA3BBF" w:rsidTr="00BA3BBF">
        <w:tc>
          <w:tcPr>
            <w:tcW w:w="1418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134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3189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489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7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BA3BBF" w:rsidTr="00BA3BBF">
        <w:tc>
          <w:tcPr>
            <w:tcW w:w="1418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3189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489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337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</w:tr>
      <w:tr w:rsidR="00BA3BBF" w:rsidRPr="00BA3BBF" w:rsidTr="00AF7AA5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310785.63</w:t>
            </w:r>
          </w:p>
        </w:tc>
        <w:tc>
          <w:tcPr>
            <w:tcW w:w="1134" w:type="dxa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102777.15</w:t>
            </w:r>
          </w:p>
        </w:tc>
        <w:tc>
          <w:tcPr>
            <w:tcW w:w="3189" w:type="dxa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310788.52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102802.18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310789.15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102805.86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310793.55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102826.40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310795.23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102828.40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310797.62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102837.23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310799.77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102848.47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310802.47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102858.11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310803.52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102861.79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310760.23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102874.71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310760.03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102873.92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310753.13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102841.79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310763.88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102837.61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310762.35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102833.08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310771.60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102830.60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310773.43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102828.07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310763.57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102791.48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310754.78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102793.07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310751.94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102793.53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310747.75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102793.30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310739.93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102794.55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310739.87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102794.24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310738.04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102784.72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310778.12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102778.43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310784.36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102777.56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310785.63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102777.15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8515E0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№2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310684.11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103039.10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310686.08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103046.82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310687.74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103046.14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310688.50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103049.92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310688.18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103050.03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310690.11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103060.63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310691.38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103060.32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310692.50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103064.78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310690.01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103065.48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310681.82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103068.59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310665.99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103074.60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310663.23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103075.19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310658.39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103054.73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310660.11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103053.28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310660.11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103047.78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310665.73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103045.41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310683.59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103037.15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310684.11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103039.10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A76606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№3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308727.21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102995.17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308730.36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102996.52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308717.70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103025.74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308698.43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103017.98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308689.19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103013.00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308703.55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102984.20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308712.30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102988.34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308727.21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102995.17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770DAB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№4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311860.61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103046.86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311862.40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103067.96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311834.61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103067.37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311831.70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103066.95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311828.59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103066.50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311825.56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103054.57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311825.07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103044.71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311860.61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103046.86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4C45B1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№5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311846.65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102952.98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311846.75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102960.50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311845.47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102960.66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311846.36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102967.12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311843.98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102970.15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311848.36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103002.65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63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311830.23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103003.18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311833.78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102959.82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311834.28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102953.05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311846.65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102952.98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3E0FD5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№6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311933.64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103215.34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311922.68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103250.96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311917.20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103249.43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311904.78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103245.46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311915.66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103209.86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311933.64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103215.34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7723F8">
        <w:tc>
          <w:tcPr>
            <w:tcW w:w="9701" w:type="dxa"/>
            <w:gridSpan w:val="6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№7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309657.83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104519.67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309691.86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104534.34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309682.61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104548.00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309587.52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104647.84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309554.24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104704.30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309509.30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104730.04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309470.05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104731.80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309459.59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104726.50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309452.95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104723.14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309460.92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104709.95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309469.48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104707.05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309520.04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104689.89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309548.72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104633.49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309548.28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104631.37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309545.93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104619.95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309545.53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104617.99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309545.02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104615.50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88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309542.56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104603.51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309536.77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104575.39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309537.22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104575.47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309538.84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104568.52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309542.80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104555.98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309545.13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104550.79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309546.44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104548.52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309550.27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104536.72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309549.92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104536.58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309551.86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104531.82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309575.89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104476.40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99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309579.64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104478.31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309594.91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104486.19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309607.41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104492.64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309631.59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104505.08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309657.83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104519.67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843600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№8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309558.45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104450.83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309523.76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104529.43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309519.19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104527.32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309501.61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104519.20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309524.81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104466.79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309518.12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104463.80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309530.71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104435.03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309536.46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104440.47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309558.45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104450.83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C15A6A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№9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310459.01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102857.32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310462.35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102869.03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113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310451.37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102872.16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310458.17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102895.92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310459.76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102902.05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310437.86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102905.92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310408.17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102875.48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310405.66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102870.99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310443.69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102853.10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310446.94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102856.54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310447.20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102857.58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310448.02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102860.44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310459.01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102857.32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9327C5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№10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311410.12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103006.93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311419.86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103023.41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311421.06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103026.01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311424.59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103032.82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311413.30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103038.08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311407.18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103041.51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311406.93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103040.98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311405.91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103038.62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311394.98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103014.27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311402.88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103010.75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311402.62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103010.16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123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311410.12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103006.93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6F4297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№11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310224.52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102900.24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310211.98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102915.82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310206.32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102925.19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310115.42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102937.30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138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310106.24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102937.38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310101.00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102938.09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310068.84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102942.30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310032.49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102943.52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309992.49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102944.58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309992.27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102924.32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309996.78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102921.23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310068.14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102917.12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310112.40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102911.64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310124.04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102910.26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310138.26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102907.37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149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310161.42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102905.59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310183.26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102902.34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310186.01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102907.03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310204.57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102908.34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310216.84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102893.82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134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310224.52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102900.24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65C8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№12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310283.10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102970.30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310290.71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102993.57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310265.88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103001.74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310268.18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103008.20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310238.38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103027.18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310236.50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103028.44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310228.84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103033.50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310220.88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103039.10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310218.81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103040.64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310206.36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103024.68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310202.77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103020.49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165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310215.20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103010.97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310243.75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102989.87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310259.51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102983.93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310258.03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102979.26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154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310283.10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102970.30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E20CD0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№13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309670.32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104145.98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309663.90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104161.64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309662.58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104165.51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309641.18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104157.47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309617.07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104148.16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309623.82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104131.29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309648.17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104137.46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169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309670.32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104145.98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5158AE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№14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310188.02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102973.50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310188.98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102973.77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310189.79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102979.06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310180.37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102998.60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310150.04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103003.32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310128.43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103006.68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310113.95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102990.90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310118.62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102976.96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310142.36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102973.41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310169.45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102966.77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310174.99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102969.13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310177.90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102970.11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310188.02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102973.50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0342B4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№15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188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311516.38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103035.03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311516.92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103040.96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311517.76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103056.87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311517.83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103061.03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311516.62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103061.42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311518.32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103066.63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311514.40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103068.44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311516.13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103072.20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311488.38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103079.34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311486.00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103073.18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311482.09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103074.16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199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311478.83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103065.88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311476.11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103067.05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311471.11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103070.94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311459.16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103074.47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311450.72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103047.42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311453.64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103045.91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311468.76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103041.00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311483.13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103038.32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311490.74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103037.41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188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311516.38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103035.03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9D212F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№16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311798.67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103038.95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311799.92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103048.86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311793.97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103049.64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311792.72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103039.72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208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311798.67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103038.95</w:t>
            </w:r>
          </w:p>
        </w:tc>
        <w:tc>
          <w:tcPr>
            <w:tcW w:w="3189" w:type="dxa"/>
          </w:tcPr>
          <w:p w:rsid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657A72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№17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212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311340.60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102964.08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311346.83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102975.50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311333.27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102982.05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311328.35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102969.92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311340.60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102964.08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5145F2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№18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311317.09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102976.75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311319.49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102981.46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311311.44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102985.14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311309.02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102980.41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216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311317.09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102976.75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D12764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№19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311425.40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103056.80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311441.79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103087.62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311442.89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103090.41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311441.94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103090.78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311439.16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103091.88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311438.18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103092.12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311430.28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103094.68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311430.46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103095.16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311423.93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103096.89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311417.02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103098.49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311417.31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103099.19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311413.10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103100.74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311411.34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103101.39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311408.09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103093.64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311409.97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103092.94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311408.30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103088.78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311402.97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103075.47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237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311402.22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103073.62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311400.45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103069.20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239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311400.12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103068.37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311399.86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103067.71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220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311425.40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103056.80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8B319D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№20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310295.95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102967.52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310305.90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102989.62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310304.59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102990.25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310298.66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102993.14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310286.18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102965.34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310293.54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102962.18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310293.93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102962.01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310295.95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102967.52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A52E59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№21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309497.91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104578.13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309501.50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104579.90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309457.25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104669.58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309452.51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104679.18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309435.25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104714.18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309431.56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104712.38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309373.03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104683.86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309398.51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104630.07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309411.29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104636.12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309452.36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104555.89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248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309497.91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104578.13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8E52A4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№22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309679.22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104404.97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309661.79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104447.85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260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309682.93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104456.79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309671.80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104484.51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309658.35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104479.19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309638.10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104471.19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309668.09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104400.60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258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309679.22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104404.97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EB239E">
        <w:tc>
          <w:tcPr>
            <w:tcW w:w="9701" w:type="dxa"/>
            <w:gridSpan w:val="6"/>
          </w:tcPr>
          <w:p w:rsidR="00BA3BBF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Часть №23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309645.91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104376.91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309645.71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104377.46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309644.54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104379.75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309640.91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104386.89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309640.04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104388.61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309652.04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104394.18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309649.00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104401.97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309637.11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104396.93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309633.12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104406.39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274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309630.76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104412.25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309624.98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104409.73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309604.93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104457.12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309587.56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104449.48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278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309618.01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104379.25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279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309621.75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104371.35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280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309623.79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104366.65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281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309644.27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104376.21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BA3BBF" w:rsidRPr="00BA3BBF" w:rsidTr="00BA3BBF">
        <w:tc>
          <w:tcPr>
            <w:tcW w:w="1418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265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309645.91</w:t>
            </w:r>
          </w:p>
        </w:tc>
        <w:tc>
          <w:tcPr>
            <w:tcW w:w="1134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104376.91</w:t>
            </w:r>
          </w:p>
        </w:tc>
        <w:tc>
          <w:tcPr>
            <w:tcW w:w="31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</w:tbl>
    <w:p w:rsidR="005E4244" w:rsidRPr="00BA3BBF" w:rsidRDefault="005E4244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5E4244" w:rsidRPr="00BA3BBF" w:rsidRDefault="005E4244" w:rsidP="000774E8">
      <w:pPr>
        <w:rPr>
          <w:rFonts w:ascii="Times New Roman" w:eastAsia="Times New Roman" w:hAnsi="Times New Roman"/>
          <w:szCs w:val="20"/>
          <w:lang w:eastAsia="ru-RU"/>
        </w:rPr>
      </w:pPr>
      <w:r w:rsidRPr="00BA3BBF"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1276"/>
        <w:gridCol w:w="1418"/>
        <w:gridCol w:w="1275"/>
        <w:gridCol w:w="993"/>
        <w:gridCol w:w="993"/>
        <w:gridCol w:w="141"/>
        <w:gridCol w:w="1338"/>
      </w:tblGrid>
      <w:tr w:rsidR="005E4244" w:rsidRPr="00BA3BBF" w:rsidTr="00B543F6">
        <w:tc>
          <w:tcPr>
            <w:tcW w:w="9702" w:type="dxa"/>
            <w:gridSpan w:val="9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7" w:name="P151"/>
            <w:bookmarkEnd w:id="7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Сведения о местоположении изменен</w:t>
            </w:r>
            <w:r w:rsidR="00F31DC3" w:rsidRPr="00BA3BBF">
              <w:rPr>
                <w:rFonts w:ascii="Times New Roman" w:eastAsia="Times New Roman" w:hAnsi="Times New Roman"/>
                <w:szCs w:val="20"/>
                <w:lang w:eastAsia="ru-RU"/>
              </w:rPr>
              <w:t>ных (уточненных) границ объекта</w:t>
            </w:r>
          </w:p>
        </w:tc>
      </w:tr>
      <w:tr w:rsidR="005E4244" w:rsidRPr="00BA3BBF" w:rsidTr="00B543F6">
        <w:tc>
          <w:tcPr>
            <w:tcW w:w="9702" w:type="dxa"/>
            <w:gridSpan w:val="9"/>
          </w:tcPr>
          <w:p w:rsidR="005E4244" w:rsidRPr="00BA3BBF" w:rsidRDefault="005E4244" w:rsidP="00BA3BBF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1. Система координат </w:t>
            </w:r>
            <w:r w:rsidR="00F31DC3" w:rsidRPr="00BA3BBF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  <w:r w:rsidR="00BA3BBF" w:rsidRPr="00BA3BBF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МСК-167</w:t>
            </w:r>
            <w:r w:rsidR="00F31DC3" w:rsidRPr="00BA3BBF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</w:p>
        </w:tc>
      </w:tr>
      <w:tr w:rsidR="005E4244" w:rsidRPr="00BA3BBF" w:rsidTr="00B543F6">
        <w:tc>
          <w:tcPr>
            <w:tcW w:w="9702" w:type="dxa"/>
            <w:gridSpan w:val="9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023D3C" w:rsidRPr="00BA3BBF" w:rsidTr="00B543F6">
        <w:tc>
          <w:tcPr>
            <w:tcW w:w="993" w:type="dxa"/>
            <w:vMerge w:val="restart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2551" w:type="dxa"/>
            <w:gridSpan w:val="2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2693" w:type="dxa"/>
            <w:gridSpan w:val="2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993" w:type="dxa"/>
            <w:vMerge w:val="restart"/>
          </w:tcPr>
          <w:p w:rsidR="00023D3C" w:rsidRPr="00BA3BBF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134" w:type="dxa"/>
            <w:gridSpan w:val="2"/>
            <w:vMerge w:val="restart"/>
          </w:tcPr>
          <w:p w:rsidR="00023D3C" w:rsidRPr="00BA3BBF" w:rsidRDefault="00EB08E0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8" w:type="dxa"/>
            <w:vMerge w:val="restart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</w:t>
            </w:r>
            <w:r w:rsidR="00EB08E0"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на местности (при наличии)</w:t>
            </w:r>
          </w:p>
        </w:tc>
      </w:tr>
      <w:tr w:rsidR="00023D3C" w:rsidRPr="00BA3BBF" w:rsidTr="00B543F6">
        <w:tc>
          <w:tcPr>
            <w:tcW w:w="993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275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6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1418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5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993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8" w:type="dxa"/>
            <w:vMerge/>
          </w:tcPr>
          <w:p w:rsidR="00023D3C" w:rsidRPr="00BA3BBF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BA3BBF" w:rsidTr="00B543F6">
        <w:tc>
          <w:tcPr>
            <w:tcW w:w="993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275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gridSpan w:val="2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1338" w:type="dxa"/>
          </w:tcPr>
          <w:p w:rsidR="00023D3C" w:rsidRPr="00BA3BBF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</w:p>
        </w:tc>
      </w:tr>
      <w:tr w:rsidR="00023D3C" w:rsidRPr="00BA3BBF" w:rsidTr="00B543F6">
        <w:tc>
          <w:tcPr>
            <w:tcW w:w="993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  <w:gridSpan w:val="2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338" w:type="dxa"/>
          </w:tcPr>
          <w:p w:rsidR="00023D3C" w:rsidRPr="00BA3BBF" w:rsidRDefault="00BA3BBF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5E4244" w:rsidRPr="00BA3BBF" w:rsidTr="00B543F6">
        <w:tc>
          <w:tcPr>
            <w:tcW w:w="9702" w:type="dxa"/>
            <w:gridSpan w:val="9"/>
          </w:tcPr>
          <w:p w:rsidR="005E4244" w:rsidRPr="00BA3BBF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B543F6" w:rsidRPr="00BA3BBF" w:rsidTr="00B543F6">
        <w:tc>
          <w:tcPr>
            <w:tcW w:w="993" w:type="dxa"/>
            <w:vMerge w:val="restart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части границ</w:t>
            </w:r>
          </w:p>
        </w:tc>
        <w:tc>
          <w:tcPr>
            <w:tcW w:w="2551" w:type="dxa"/>
            <w:gridSpan w:val="2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2693" w:type="dxa"/>
            <w:gridSpan w:val="2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993" w:type="dxa"/>
            <w:vMerge w:val="restart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93" w:type="dxa"/>
            <w:vMerge w:val="restart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479" w:type="dxa"/>
            <w:gridSpan w:val="2"/>
            <w:vMerge w:val="restart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</w:t>
            </w:r>
          </w:p>
        </w:tc>
      </w:tr>
      <w:tr w:rsidR="00B543F6" w:rsidRPr="00BA3BBF" w:rsidTr="00B543F6">
        <w:tc>
          <w:tcPr>
            <w:tcW w:w="993" w:type="dxa"/>
            <w:vMerge/>
          </w:tcPr>
          <w:p w:rsidR="00B543F6" w:rsidRPr="00BA3BBF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275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6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1418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5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993" w:type="dxa"/>
            <w:vMerge/>
          </w:tcPr>
          <w:p w:rsidR="00B543F6" w:rsidRPr="00BA3BBF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vMerge/>
          </w:tcPr>
          <w:p w:rsidR="00B543F6" w:rsidRPr="00BA3BBF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479" w:type="dxa"/>
            <w:gridSpan w:val="2"/>
            <w:vMerge/>
          </w:tcPr>
          <w:p w:rsidR="00B543F6" w:rsidRPr="00BA3BBF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B543F6" w:rsidRPr="00BA3BBF" w:rsidTr="00B543F6">
        <w:tc>
          <w:tcPr>
            <w:tcW w:w="993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275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7</w:t>
            </w:r>
          </w:p>
        </w:tc>
        <w:tc>
          <w:tcPr>
            <w:tcW w:w="1479" w:type="dxa"/>
            <w:gridSpan w:val="2"/>
          </w:tcPr>
          <w:p w:rsidR="00B543F6" w:rsidRPr="00BA3BBF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8</w:t>
            </w:r>
          </w:p>
        </w:tc>
      </w:tr>
      <w:tr w:rsidR="00B543F6" w:rsidRPr="00BA3BBF" w:rsidTr="00B543F6">
        <w:tc>
          <w:tcPr>
            <w:tcW w:w="993" w:type="dxa"/>
          </w:tcPr>
          <w:p w:rsidR="00B543F6" w:rsidRPr="00BA3BBF" w:rsidRDefault="00BA3BBF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B543F6" w:rsidRPr="00BA3BBF" w:rsidRDefault="00BA3BBF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B543F6" w:rsidRPr="00BA3BBF" w:rsidRDefault="00BA3BBF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B543F6" w:rsidRPr="00BA3BBF" w:rsidRDefault="00BA3BBF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B543F6" w:rsidRPr="00BA3BBF" w:rsidRDefault="00BA3BBF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B543F6" w:rsidRPr="00BA3BBF" w:rsidRDefault="00BA3BBF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B543F6" w:rsidRPr="00BA3BBF" w:rsidRDefault="00BA3BBF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479" w:type="dxa"/>
            <w:gridSpan w:val="2"/>
          </w:tcPr>
          <w:p w:rsidR="00B543F6" w:rsidRPr="00BA3BBF" w:rsidRDefault="00BA3BBF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</w:tbl>
    <w:p w:rsid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BA3BBF" w:rsidRP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BA3BBF" w:rsidTr="00BA3BBF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821533" w:rsidP="0082153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</w:t>
            </w:r>
            <w:bookmarkStart w:id="8" w:name="_GoBack"/>
            <w:bookmarkEnd w:id="8"/>
          </w:p>
        </w:tc>
      </w:tr>
      <w:tr w:rsidR="00BA3BBF" w:rsidTr="00BA3BBF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Pr="00BA3BBF" w:rsidRDefault="00BA3BBF" w:rsidP="00BA3B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162675" cy="3676650"/>
                  <wp:effectExtent l="0" t="0" r="0" b="0"/>
                  <wp:docPr id="4" name="Рисунок 4" descr="C:\Users\ASD\AppData\Local\Microsoft\Windows\INetCache\Content.Word\О1 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D\AppData\Local\Microsoft\Windows\INetCache\Content.Word\О1 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BBF" w:rsidTr="00BA3BB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_5000_</w:t>
            </w:r>
          </w:p>
        </w:tc>
      </w:tr>
      <w:tr w:rsidR="00BA3BBF" w:rsidTr="00BA3BB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BA3BB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BA3BBF" w:rsidTr="00BA3BB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6670" r="24130" b="20955"/>
                      <wp:wrapNone/>
                      <wp:docPr id="1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67FB9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8.15pt;margin-top:6.1pt;width:36.8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AF43B+pwIAAJY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BA3BBF" w:rsidTr="00BA3BB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16510" r="22225" b="17780"/>
                      <wp:wrapNone/>
                      <wp:docPr id="1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93DA7F" id="Oval 3" o:spid="_x0000_s1026" style="position:absolute;margin-left:8.15pt;margin-top:4.2pt;width:9.2pt;height:10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Mvp90y1AgAAfA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BA3BBF" w:rsidTr="00BA3BB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BA3BBF" w:rsidTr="00BA3BB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BA3BBF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BA3BB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BA3BBF" w:rsidRP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821533" w:rsidP="0082153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</w:t>
            </w:r>
          </w:p>
        </w:tc>
      </w:tr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BA3BBF" w:rsidRPr="00BA3BBF" w:rsidRDefault="00821533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pt;height:279.75pt">
                  <v:imagedata r:id="rId6" o:title="О1 2_1"/>
                </v:shape>
              </w:pic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_5000_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19685" r="24130" b="27940"/>
                      <wp:wrapNone/>
                      <wp:docPr id="1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2FA18" id="AutoShape 2" o:spid="_x0000_s1026" type="#_x0000_t32" style="position:absolute;margin-left:8.15pt;margin-top:6.1pt;width:36.8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AIScyupwIAAJY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19050" r="22225" b="24765"/>
                      <wp:wrapNone/>
                      <wp:docPr id="10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523016" id="Oval 3" o:spid="_x0000_s1026" style="position:absolute;margin-left:8.15pt;margin-top:4.2pt;width:9.2pt;height:10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H7zExO1AgAAfA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BA3BBF" w:rsidRP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821533" w:rsidP="0082153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</w:t>
            </w:r>
          </w:p>
        </w:tc>
      </w:tr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821533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pict>
                <v:shape id="_x0000_i1026" type="#_x0000_t75" style="width:459pt;height:244.5pt">
                  <v:imagedata r:id="rId7" o:title="О1 3_1"/>
                </v:shape>
              </w:pict>
            </w:r>
          </w:p>
          <w:p w:rsidR="00064710" w:rsidRPr="00BA3BBF" w:rsidRDefault="00064710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_5000_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0955" r="24130" b="26670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C7A88" id="AutoShape 2" o:spid="_x0000_s1026" type="#_x0000_t32" style="position:absolute;margin-left:8.15pt;margin-top:6.1pt;width:36.8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ALGetUpwIAAJU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20320" r="22225" b="23495"/>
                      <wp:wrapNone/>
                      <wp:docPr id="8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DDBB27" id="Oval 3" o:spid="_x0000_s1026" style="position:absolute;margin-left:8.15pt;margin-top:4.2pt;width:9.2pt;height:1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G6jmDy1AgAAew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BA3BBF" w:rsidRP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821533" w:rsidP="00821533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</w:t>
            </w:r>
          </w:p>
        </w:tc>
      </w:tr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821533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pict>
                <v:shape id="_x0000_i1027" type="#_x0000_t75" style="width:485.25pt;height:304.5pt">
                  <v:imagedata r:id="rId8" o:title="О1 4_1"/>
                </v:shape>
              </w:pict>
            </w:r>
          </w:p>
          <w:p w:rsidR="00064710" w:rsidRPr="00BA3BBF" w:rsidRDefault="00064710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_5000_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0955" r="24130" b="26670"/>
                      <wp:wrapNone/>
                      <wp:docPr id="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E8A28" id="AutoShape 2" o:spid="_x0000_s1026" type="#_x0000_t32" style="position:absolute;margin-left:8.15pt;margin-top:6.1pt;width:36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DrRU8KpwIAAJU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20320" r="22225" b="23495"/>
                      <wp:wrapNone/>
                      <wp:docPr id="6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7869C9" id="Oval 3" o:spid="_x0000_s1026" style="position:absolute;margin-left:8.15pt;margin-top:4.2pt;width:9.2pt;height:1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CTgVXi1AgAAew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BA3BBF" w:rsidRP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 (обзорная схема)</w:t>
            </w:r>
          </w:p>
        </w:tc>
      </w:tr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4710" w:rsidRPr="00BA3BBF" w:rsidRDefault="00821533" w:rsidP="008215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pict>
                <v:shape id="_x0000_i1028" type="#_x0000_t75" style="width:248.25pt;height:437.25pt">
                  <v:imagedata r:id="rId9" o:title="О1 5_1"/>
                </v:shape>
              </w:pic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_5000_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0955" r="24130" b="26670"/>
                      <wp:wrapNone/>
                      <wp:docPr id="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89524" id="AutoShape 2" o:spid="_x0000_s1026" type="#_x0000_t32" style="position:absolute;margin-left:8.15pt;margin-top:6.1pt;width:36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Dm7/PapwIAAJU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20320" r="22225" b="23495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96BDD7" id="Oval 3" o:spid="_x0000_s1026" style="position:absolute;margin-left:8.15pt;margin-top:4.2pt;width:9.2pt;height:1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DRb1wW1AgAAew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BA3BBF" w:rsidRPr="00BA3BBF" w:rsidRDefault="00BA3BBF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</w:t>
            </w:r>
            <w:r w:rsidR="00821533">
              <w:rPr>
                <w:rFonts w:ascii="Times New Roman" w:eastAsia="Times New Roman" w:hAnsi="Times New Roman"/>
                <w:lang w:eastAsia="ru-RU"/>
              </w:rPr>
              <w:t xml:space="preserve"> границ объекта</w:t>
            </w:r>
          </w:p>
        </w:tc>
      </w:tr>
      <w:tr w:rsidR="00BA3BBF" w:rsidTr="00673CA8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821533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pict>
                <v:shape id="_x0000_i1029" type="#_x0000_t75" style="width:293.25pt;height:307.5pt">
                  <v:imagedata r:id="rId10" o:title="О1 6_1"/>
                </v:shape>
              </w:pict>
            </w:r>
          </w:p>
          <w:p w:rsidR="00064710" w:rsidRPr="00BA3BBF" w:rsidRDefault="00064710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_5000_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0955" r="24130" b="26670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F3B66" id="AutoShape 2" o:spid="_x0000_s1026" type="#_x0000_t32" style="position:absolute;margin-left:8.15pt;margin-top:6.1pt;width:36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CWwaH1pwIAAJU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20320" r="22225" b="23495"/>
                      <wp:wrapNone/>
                      <wp:docPr id="1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F375DF" id="Oval 3" o:spid="_x0000_s1026" style="position:absolute;margin-left:8.15pt;margin-top:4.2pt;width:9.2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IFBM1q1AgAAew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A3BBF" w:rsidTr="00673CA8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BBF" w:rsidRDefault="00BA3BBF" w:rsidP="00673C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5E4244" w:rsidRPr="00BA3BBF" w:rsidRDefault="005E4244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sectPr w:rsidR="005E4244" w:rsidRPr="00BA3BBF" w:rsidSect="00404A3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BF"/>
    <w:rsid w:val="00005B1F"/>
    <w:rsid w:val="00023D3C"/>
    <w:rsid w:val="00064710"/>
    <w:rsid w:val="000774E8"/>
    <w:rsid w:val="000841CB"/>
    <w:rsid w:val="00164803"/>
    <w:rsid w:val="001C35CF"/>
    <w:rsid w:val="001E5227"/>
    <w:rsid w:val="00202267"/>
    <w:rsid w:val="0034313E"/>
    <w:rsid w:val="003766D1"/>
    <w:rsid w:val="00404A33"/>
    <w:rsid w:val="0043790B"/>
    <w:rsid w:val="00467A96"/>
    <w:rsid w:val="005E4244"/>
    <w:rsid w:val="00805EF1"/>
    <w:rsid w:val="00821533"/>
    <w:rsid w:val="00854D39"/>
    <w:rsid w:val="00893E1C"/>
    <w:rsid w:val="009B34BD"/>
    <w:rsid w:val="00A05179"/>
    <w:rsid w:val="00B543F6"/>
    <w:rsid w:val="00BA3BBF"/>
    <w:rsid w:val="00BE34E8"/>
    <w:rsid w:val="00C94E50"/>
    <w:rsid w:val="00CA0615"/>
    <w:rsid w:val="00CD450B"/>
    <w:rsid w:val="00D8002F"/>
    <w:rsid w:val="00D929D3"/>
    <w:rsid w:val="00EA1D3F"/>
    <w:rsid w:val="00EB08E0"/>
    <w:rsid w:val="00EF5081"/>
    <w:rsid w:val="00F31DC3"/>
    <w:rsid w:val="00F744AF"/>
    <w:rsid w:val="00F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FF2D"/>
  <w15:chartTrackingRefBased/>
  <w15:docId w15:val="{C131182A-5CAB-4D8C-8CAF-4E1CE89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244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anorama\PanSurvey14\geodesy.dot\border_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8FA4F-D414-4DF4-B1AF-6B52F26C8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border_1.dot</Template>
  <TotalTime>13</TotalTime>
  <Pages>20</Pages>
  <Words>3134</Words>
  <Characters>17865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cp:lastModifiedBy>ASD</cp:lastModifiedBy>
  <cp:revision>4</cp:revision>
  <dcterms:created xsi:type="dcterms:W3CDTF">2022-09-04T13:47:00Z</dcterms:created>
  <dcterms:modified xsi:type="dcterms:W3CDTF">2022-09-05T02:53:00Z</dcterms:modified>
</cp:coreProperties>
</file>