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51" w:rsidRPr="00D27C48" w:rsidRDefault="00755851" w:rsidP="00D27C48">
      <w:pPr>
        <w:spacing w:line="240" w:lineRule="auto"/>
        <w:jc w:val="right"/>
        <w:rPr>
          <w:rFonts w:ascii="Times New Roman" w:hAnsi="Times New Roman"/>
          <w:sz w:val="20"/>
          <w:szCs w:val="20"/>
        </w:rPr>
      </w:pPr>
      <w:bookmarkStart w:id="0" w:name="_GoBack"/>
      <w:bookmarkEnd w:id="0"/>
      <w:r w:rsidRPr="00D27C48">
        <w:rPr>
          <w:rFonts w:ascii="Times New Roman" w:hAnsi="Times New Roman"/>
          <w:sz w:val="20"/>
          <w:szCs w:val="20"/>
        </w:rPr>
        <w:t xml:space="preserve">Приложение к постановлению </w:t>
      </w:r>
    </w:p>
    <w:p w:rsidR="00755851" w:rsidRPr="00D27C48" w:rsidRDefault="00755851" w:rsidP="00D27C48">
      <w:pPr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D27C48">
        <w:rPr>
          <w:rFonts w:ascii="Times New Roman" w:hAnsi="Times New Roman"/>
          <w:sz w:val="20"/>
          <w:szCs w:val="20"/>
        </w:rPr>
        <w:t xml:space="preserve">администрации Ермаковского района </w:t>
      </w:r>
    </w:p>
    <w:p w:rsidR="00755851" w:rsidRPr="00D27C48" w:rsidRDefault="00755851" w:rsidP="00D27C48">
      <w:pPr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D27C48">
        <w:rPr>
          <w:rFonts w:ascii="Times New Roman" w:hAnsi="Times New Roman"/>
          <w:sz w:val="20"/>
          <w:szCs w:val="20"/>
        </w:rPr>
        <w:t>от ____________2019г. № _____</w:t>
      </w:r>
    </w:p>
    <w:p w:rsidR="00755851" w:rsidRDefault="00755851" w:rsidP="00FC1180">
      <w:pPr>
        <w:jc w:val="center"/>
        <w:rPr>
          <w:rFonts w:ascii="Times New Roman" w:hAnsi="Times New Roman"/>
          <w:sz w:val="28"/>
          <w:szCs w:val="28"/>
        </w:rPr>
      </w:pPr>
      <w:r w:rsidRPr="00496A77">
        <w:rPr>
          <w:rFonts w:ascii="Times New Roman" w:hAnsi="Times New Roman"/>
          <w:sz w:val="28"/>
          <w:szCs w:val="28"/>
        </w:rPr>
        <w:t>Схема расположения земельного участка</w:t>
      </w:r>
    </w:p>
    <w:p w:rsidR="00755851" w:rsidRDefault="00755851" w:rsidP="00FC1180">
      <w:pPr>
        <w:jc w:val="center"/>
        <w:rPr>
          <w:rFonts w:ascii="Times New Roman" w:hAnsi="Times New Roman"/>
          <w:sz w:val="28"/>
          <w:szCs w:val="28"/>
        </w:rPr>
      </w:pPr>
    </w:p>
    <w:p w:rsidR="00755851" w:rsidRDefault="00755851" w:rsidP="00FC1180">
      <w:pPr>
        <w:jc w:val="center"/>
        <w:rPr>
          <w:rFonts w:ascii="Times New Roman" w:hAnsi="Times New Roman"/>
          <w:sz w:val="28"/>
          <w:szCs w:val="28"/>
        </w:rPr>
      </w:pPr>
    </w:p>
    <w:p w:rsidR="00755851" w:rsidRPr="00345794" w:rsidRDefault="00755851" w:rsidP="00496A77">
      <w:pPr>
        <w:jc w:val="center"/>
      </w:pPr>
      <w:r w:rsidRPr="008947F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1.25pt;height:492.75pt;visibility:visible">
            <v:imagedata r:id="rId6" o:title="" gain="117029f"/>
          </v:shape>
        </w:pict>
      </w:r>
    </w:p>
    <w:sectPr w:rsidR="00755851" w:rsidRPr="00345794" w:rsidSect="00165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851" w:rsidRDefault="00755851" w:rsidP="006B5541">
      <w:pPr>
        <w:spacing w:after="0" w:line="240" w:lineRule="auto"/>
      </w:pPr>
      <w:r>
        <w:separator/>
      </w:r>
    </w:p>
  </w:endnote>
  <w:endnote w:type="continuationSeparator" w:id="0">
    <w:p w:rsidR="00755851" w:rsidRDefault="00755851" w:rsidP="006B5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851" w:rsidRDefault="00755851" w:rsidP="006B5541">
      <w:pPr>
        <w:spacing w:after="0" w:line="240" w:lineRule="auto"/>
      </w:pPr>
      <w:r>
        <w:separator/>
      </w:r>
    </w:p>
  </w:footnote>
  <w:footnote w:type="continuationSeparator" w:id="0">
    <w:p w:rsidR="00755851" w:rsidRDefault="00755851" w:rsidP="006B55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437A"/>
    <w:rsid w:val="00002C2A"/>
    <w:rsid w:val="000F50D4"/>
    <w:rsid w:val="00132B56"/>
    <w:rsid w:val="00165554"/>
    <w:rsid w:val="002560DF"/>
    <w:rsid w:val="00262799"/>
    <w:rsid w:val="0028437A"/>
    <w:rsid w:val="002C64BE"/>
    <w:rsid w:val="00345794"/>
    <w:rsid w:val="003A6783"/>
    <w:rsid w:val="003E704D"/>
    <w:rsid w:val="00465693"/>
    <w:rsid w:val="00496A77"/>
    <w:rsid w:val="005872CE"/>
    <w:rsid w:val="005C15E3"/>
    <w:rsid w:val="006963BC"/>
    <w:rsid w:val="006B5541"/>
    <w:rsid w:val="00755851"/>
    <w:rsid w:val="00770EE0"/>
    <w:rsid w:val="007722E9"/>
    <w:rsid w:val="00850E27"/>
    <w:rsid w:val="008578FD"/>
    <w:rsid w:val="008947F0"/>
    <w:rsid w:val="009C7723"/>
    <w:rsid w:val="00AD7D0B"/>
    <w:rsid w:val="00B109C3"/>
    <w:rsid w:val="00B264BB"/>
    <w:rsid w:val="00BB1F5B"/>
    <w:rsid w:val="00BE4B1F"/>
    <w:rsid w:val="00C73833"/>
    <w:rsid w:val="00C8261E"/>
    <w:rsid w:val="00D27C48"/>
    <w:rsid w:val="00D539C9"/>
    <w:rsid w:val="00D77946"/>
    <w:rsid w:val="00E053BE"/>
    <w:rsid w:val="00FC1180"/>
    <w:rsid w:val="00FE2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55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B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55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B554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B554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1</Pages>
  <Words>20</Words>
  <Characters>115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S201</dc:creator>
  <cp:keywords/>
  <dc:description/>
  <cp:lastModifiedBy>302-1s</cp:lastModifiedBy>
  <cp:revision>10</cp:revision>
  <cp:lastPrinted>2019-04-03T00:50:00Z</cp:lastPrinted>
  <dcterms:created xsi:type="dcterms:W3CDTF">2018-10-31T02:12:00Z</dcterms:created>
  <dcterms:modified xsi:type="dcterms:W3CDTF">2019-04-03T00:52:00Z</dcterms:modified>
</cp:coreProperties>
</file>